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11B" w:rsidRPr="004A0282" w:rsidRDefault="002E1354" w:rsidP="009A711B">
      <w:pPr>
        <w:pStyle w:val="1"/>
        <w:rPr>
          <w:rFonts w:asciiTheme="minorHAnsi" w:eastAsia="Malgun Gothic" w:hAnsiTheme="minorHAnsi" w:cstheme="minorHAnsi"/>
          <w:sz w:val="48"/>
          <w:szCs w:val="48"/>
        </w:rPr>
      </w:pPr>
      <w:bookmarkStart w:id="0" w:name="_GoBack"/>
      <w:r w:rsidRPr="004A0282">
        <w:rPr>
          <w:rFonts w:asciiTheme="minorHAnsi" w:eastAsia="Malgun Gothic" w:hAnsiTheme="minorHAnsi" w:cstheme="minorHAnsi"/>
          <w:sz w:val="48"/>
        </w:rPr>
        <w:t xml:space="preserve">2MP 25x LightHunter </w:t>
      </w:r>
      <w:r w:rsidRPr="004A0282">
        <w:rPr>
          <w:rFonts w:asciiTheme="minorHAnsi" w:eastAsia="Malgun Gothic" w:hAnsiTheme="minorHAnsi" w:cstheme="minorHAnsi"/>
          <w:sz w:val="48"/>
        </w:rPr>
        <w:t>네트워크</w:t>
      </w:r>
      <w:r w:rsidRPr="004A0282">
        <w:rPr>
          <w:rFonts w:asciiTheme="minorHAnsi" w:eastAsia="Malgun Gothic" w:hAnsiTheme="minorHAnsi" w:cstheme="minorHAnsi"/>
          <w:sz w:val="48"/>
        </w:rPr>
        <w:t xml:space="preserve"> PTZ </w:t>
      </w:r>
      <w:r w:rsidRPr="004A0282">
        <w:rPr>
          <w:rFonts w:asciiTheme="minorHAnsi" w:eastAsia="Malgun Gothic" w:hAnsiTheme="minorHAnsi" w:cstheme="minorHAnsi"/>
          <w:sz w:val="48"/>
        </w:rPr>
        <w:t>돔</w:t>
      </w:r>
      <w:r w:rsidRPr="004A0282">
        <w:rPr>
          <w:rFonts w:asciiTheme="minorHAnsi" w:eastAsia="Malgun Gothic" w:hAnsiTheme="minorHAnsi" w:cstheme="minorHAnsi"/>
          <w:sz w:val="48"/>
        </w:rPr>
        <w:t xml:space="preserve"> </w:t>
      </w:r>
      <w:r w:rsidRPr="004A0282">
        <w:rPr>
          <w:rFonts w:asciiTheme="minorHAnsi" w:eastAsia="Malgun Gothic" w:hAnsiTheme="minorHAnsi" w:cstheme="minorHAnsi"/>
          <w:sz w:val="48"/>
        </w:rPr>
        <w:t>카메라</w:t>
      </w:r>
    </w:p>
    <w:p w:rsidR="007C7EE3" w:rsidRPr="004A0282" w:rsidRDefault="001B295F" w:rsidP="009A711B">
      <w:pPr>
        <w:pStyle w:val="1"/>
        <w:rPr>
          <w:rFonts w:asciiTheme="minorHAnsi" w:eastAsia="Malgun Gothic" w:hAnsiTheme="minorHAnsi" w:cstheme="minorHAnsi"/>
          <w:color w:val="auto"/>
          <w:sz w:val="36"/>
          <w:szCs w:val="36"/>
        </w:rPr>
      </w:pPr>
      <w:r w:rsidRPr="001B295F">
        <w:rPr>
          <w:rFonts w:asciiTheme="minorHAnsi" w:eastAsia="Malgun Gothic" w:hAnsiTheme="minorHAnsi" w:cstheme="minorHAnsi"/>
          <w:color w:val="auto"/>
          <w:sz w:val="36"/>
        </w:rPr>
        <w:t>IPC-P2423R-X25-IB</w:t>
      </w:r>
    </w:p>
    <w:p w:rsidR="009A711B" w:rsidRPr="004A0282" w:rsidRDefault="00B81296" w:rsidP="00F95225">
      <w:pPr>
        <w:jc w:val="center"/>
        <w:rPr>
          <w:rFonts w:asciiTheme="minorHAnsi" w:eastAsia="Malgun Gothic" w:hAnsiTheme="minorHAnsi" w:cstheme="minorHAnsi"/>
        </w:rPr>
      </w:pPr>
      <w:r>
        <w:rPr>
          <w:rFonts w:asciiTheme="minorHAnsi" w:eastAsia="Malgun Gothic" w:hAnsiTheme="minorHAnsi" w:cstheme="minorHAnsi"/>
        </w:rPr>
        <w:pict w14:anchorId="2DE01F57">
          <v:shape id="_x0000_i1025" type="#_x0000_t75" alt="" style="width:225.2pt;height:229pt">
            <v:imagedata r:id="rId8" o:title="0235C71L-FL" croptop="6691f" cropbottom="6519f" cropleft="22070f" cropright="14553f"/>
          </v:shape>
        </w:pict>
      </w:r>
    </w:p>
    <w:p w:rsidR="009A711B" w:rsidRPr="004A0282" w:rsidRDefault="009A711B" w:rsidP="009A711B">
      <w:pPr>
        <w:rPr>
          <w:rFonts w:asciiTheme="minorHAnsi" w:eastAsia="Malgun Gothic" w:hAnsiTheme="minorHAnsi" w:cstheme="minorHAnsi"/>
        </w:rPr>
      </w:pPr>
    </w:p>
    <w:p w:rsidR="009A711B" w:rsidRPr="004A0282" w:rsidRDefault="009A711B" w:rsidP="009A711B">
      <w:pPr>
        <w:pStyle w:val="2"/>
        <w:jc w:val="both"/>
        <w:rPr>
          <w:rFonts w:asciiTheme="minorHAnsi" w:eastAsia="Malgun Gothic" w:hAnsiTheme="minorHAnsi" w:cstheme="minorHAnsi"/>
          <w:color w:val="0091C9"/>
          <w:kern w:val="0"/>
          <w:sz w:val="36"/>
          <w:szCs w:val="36"/>
        </w:rPr>
      </w:pPr>
      <w:r w:rsidRPr="004A0282">
        <w:rPr>
          <w:rFonts w:asciiTheme="minorHAnsi" w:eastAsia="Malgun Gothic" w:hAnsiTheme="minorHAnsi" w:cstheme="minorHAnsi"/>
          <w:color w:val="0091C9"/>
          <w:sz w:val="36"/>
        </w:rPr>
        <w:t>주요</w:t>
      </w:r>
      <w:r w:rsidRPr="004A0282">
        <w:rPr>
          <w:rFonts w:asciiTheme="minorHAnsi" w:eastAsia="Malgun Gothic" w:hAnsiTheme="minorHAnsi" w:cstheme="minorHAnsi"/>
          <w:color w:val="0091C9"/>
          <w:sz w:val="36"/>
        </w:rPr>
        <w:t xml:space="preserve"> </w:t>
      </w:r>
      <w:r w:rsidRPr="004A0282">
        <w:rPr>
          <w:rFonts w:asciiTheme="minorHAnsi" w:eastAsia="Malgun Gothic" w:hAnsiTheme="minorHAnsi" w:cstheme="minorHAnsi"/>
          <w:color w:val="0091C9"/>
          <w:sz w:val="36"/>
        </w:rPr>
        <w:t>특징</w:t>
      </w:r>
    </w:p>
    <w:p w:rsidR="00A85588" w:rsidRPr="004A0282" w:rsidRDefault="00E5383B" w:rsidP="004D0C34">
      <w:pPr>
        <w:rPr>
          <w:rFonts w:asciiTheme="minorHAnsi" w:eastAsia="Malgun Gothic" w:hAnsiTheme="minorHAnsi" w:cstheme="minorHAnsi"/>
        </w:rPr>
      </w:pPr>
      <w:r w:rsidRPr="004A0282">
        <w:rPr>
          <w:rFonts w:asciiTheme="minorHAnsi" w:eastAsia="Malgun Gothic" w:hAnsiTheme="minorHAnsi" w:cstheme="minorHAnsi"/>
          <w:noProof/>
          <w:color w:val="0091C9"/>
          <w:lang w:eastAsia="zh-CN"/>
        </w:rPr>
        <w:drawing>
          <wp:inline distT="0" distB="0" distL="0" distR="0" wp14:anchorId="5C2584B8" wp14:editId="26615EE3">
            <wp:extent cx="734400" cy="734400"/>
            <wp:effectExtent l="0" t="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06878\Desktop\xinzuo\xinzuo\未标题-1-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82">
        <w:rPr>
          <w:rFonts w:asciiTheme="minorHAnsi" w:eastAsia="Malgun Gothic" w:hAnsiTheme="minorHAnsi" w:cstheme="minorHAnsi"/>
        </w:rPr>
        <w:t xml:space="preserve"> </w:t>
      </w:r>
      <w:r w:rsidRPr="004A0282">
        <w:rPr>
          <w:rFonts w:asciiTheme="minorHAnsi" w:eastAsia="Malgun Gothic" w:hAnsiTheme="minorHAnsi" w:cstheme="minorHAnsi"/>
          <w:noProof/>
          <w:color w:val="0091C9"/>
          <w:lang w:eastAsia="zh-CN"/>
        </w:rPr>
        <w:drawing>
          <wp:inline distT="0" distB="0" distL="0" distR="0" wp14:anchorId="0081EE5B" wp14:editId="13A1BBE7">
            <wp:extent cx="734275" cy="734275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75" cy="7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82">
        <w:rPr>
          <w:rFonts w:asciiTheme="minorHAnsi" w:eastAsia="Malgun Gothic" w:hAnsiTheme="minorHAnsi" w:cstheme="minorHAnsi"/>
        </w:rPr>
        <w:t xml:space="preserve"> </w:t>
      </w:r>
      <w:r w:rsidRPr="004A0282">
        <w:rPr>
          <w:rFonts w:asciiTheme="minorHAnsi" w:eastAsia="Malgun Gothic" w:hAnsiTheme="minorHAnsi" w:cstheme="minorHAnsi"/>
          <w:noProof/>
          <w:lang w:eastAsia="zh-CN"/>
        </w:rPr>
        <w:drawing>
          <wp:inline distT="0" distB="0" distL="0" distR="0" wp14:anchorId="3EB25227" wp14:editId="5A068137">
            <wp:extent cx="734400" cy="734400"/>
            <wp:effectExtent l="0" t="0" r="889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nforsrv-new\海外支撑平台\08 宣策资料\02 设计类素材\07 功能图标\2020.6.15\未标题-1-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82">
        <w:rPr>
          <w:rFonts w:asciiTheme="minorHAnsi" w:eastAsia="Malgun Gothic" w:hAnsiTheme="minorHAnsi" w:cstheme="minorHAnsi"/>
        </w:rPr>
        <w:t xml:space="preserve"> </w:t>
      </w:r>
      <w:r w:rsidRPr="004A0282">
        <w:rPr>
          <w:rFonts w:asciiTheme="minorHAnsi" w:eastAsia="Malgun Gothic" w:hAnsiTheme="minorHAnsi" w:cstheme="minorHAnsi"/>
          <w:noProof/>
          <w:lang w:eastAsia="zh-CN"/>
        </w:rPr>
        <w:drawing>
          <wp:inline distT="0" distB="0" distL="0" distR="0" wp14:anchorId="4697F173" wp14:editId="4E1693C8">
            <wp:extent cx="734400" cy="734400"/>
            <wp:effectExtent l="0" t="0" r="889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82">
        <w:rPr>
          <w:rFonts w:asciiTheme="minorHAnsi" w:eastAsia="Malgun Gothic" w:hAnsiTheme="minorHAnsi" w:cstheme="minorHAnsi"/>
        </w:rPr>
        <w:t xml:space="preserve"> </w:t>
      </w:r>
      <w:r w:rsidRPr="004A0282">
        <w:rPr>
          <w:rFonts w:asciiTheme="minorHAnsi" w:eastAsia="Malgun Gothic" w:hAnsiTheme="minorHAnsi" w:cstheme="minorHAnsi"/>
          <w:noProof/>
          <w:color w:val="0091C9"/>
          <w:lang w:eastAsia="zh-CN"/>
        </w:rPr>
        <w:drawing>
          <wp:inline distT="0" distB="0" distL="0" distR="0" wp14:anchorId="533032AD" wp14:editId="7B14FA93">
            <wp:extent cx="734400" cy="734400"/>
            <wp:effectExtent l="0" t="0" r="889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06878\Desktop\xinzuo\xinzuo\未标题-1-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82">
        <w:rPr>
          <w:rFonts w:asciiTheme="minorHAnsi" w:eastAsia="Malgun Gothic" w:hAnsiTheme="minorHAnsi" w:cstheme="minorHAnsi"/>
        </w:rPr>
        <w:t xml:space="preserve"> </w:t>
      </w:r>
      <w:r w:rsidRPr="004A0282">
        <w:rPr>
          <w:rFonts w:asciiTheme="minorHAnsi" w:eastAsia="Malgun Gothic" w:hAnsiTheme="minorHAnsi" w:cstheme="minorHAnsi"/>
          <w:noProof/>
          <w:lang w:eastAsia="zh-CN"/>
        </w:rPr>
        <w:drawing>
          <wp:inline distT="0" distB="0" distL="0" distR="0" wp14:anchorId="6EDDD089" wp14:editId="4E9610C7">
            <wp:extent cx="734400" cy="734400"/>
            <wp:effectExtent l="0" t="0" r="889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82">
        <w:rPr>
          <w:rFonts w:asciiTheme="minorHAnsi" w:eastAsia="Malgun Gothic" w:hAnsiTheme="minorHAnsi" w:cstheme="minorHAnsi"/>
        </w:rPr>
        <w:t xml:space="preserve"> </w:t>
      </w:r>
      <w:r w:rsidRPr="004A0282">
        <w:rPr>
          <w:rFonts w:asciiTheme="minorHAnsi" w:eastAsia="Malgun Gothic" w:hAnsiTheme="minorHAnsi" w:cstheme="minorHAnsi"/>
          <w:noProof/>
          <w:lang w:eastAsia="zh-CN"/>
        </w:rPr>
        <w:drawing>
          <wp:inline distT="0" distB="0" distL="0" distR="0" wp14:anchorId="6E0E899E" wp14:editId="3EC25EBF">
            <wp:extent cx="734400" cy="73440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未标题-1-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282">
        <w:rPr>
          <w:rFonts w:asciiTheme="minorHAnsi" w:eastAsia="Malgun Gothic" w:hAnsiTheme="minorHAnsi" w:cstheme="minorHAnsi"/>
        </w:rPr>
        <w:t xml:space="preserve"> </w:t>
      </w:r>
      <w:r w:rsidRPr="004A0282">
        <w:rPr>
          <w:rFonts w:asciiTheme="minorHAnsi" w:eastAsia="Malgun Gothic" w:hAnsiTheme="minorHAnsi" w:cstheme="minorHAnsi"/>
          <w:noProof/>
          <w:lang w:eastAsia="zh-CN"/>
        </w:rPr>
        <w:drawing>
          <wp:inline distT="0" distB="0" distL="0" distR="0" wp14:anchorId="41B9920A" wp14:editId="07245C82">
            <wp:extent cx="734400" cy="734400"/>
            <wp:effectExtent l="0" t="0" r="889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06878\Desktop\xinzuo\xinzuo\未标题-1-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82">
        <w:rPr>
          <w:rFonts w:asciiTheme="minorHAnsi" w:eastAsia="Malgun Gothic" w:hAnsiTheme="minorHAnsi" w:cstheme="minorHAnsi"/>
          <w:snapToGrid w:val="0"/>
          <w:color w:val="000000"/>
          <w:sz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23E9" w:rsidRPr="004A0282" w:rsidRDefault="004E23E9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고화질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이미지</w:t>
      </w:r>
      <w:r w:rsidRPr="004A0282">
        <w:rPr>
          <w:rFonts w:eastAsia="Malgun Gothic"/>
        </w:rPr>
        <w:t xml:space="preserve">(2MP, 1/2.8’’ CMOS </w:t>
      </w:r>
      <w:r w:rsidRPr="004A0282">
        <w:rPr>
          <w:rFonts w:eastAsia="Malgun Gothic"/>
        </w:rPr>
        <w:t>센서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사용</w:t>
      </w:r>
      <w:r w:rsidRPr="004A0282">
        <w:rPr>
          <w:rFonts w:eastAsia="Malgun Gothic"/>
        </w:rPr>
        <w:t>)</w:t>
      </w:r>
    </w:p>
    <w:p w:rsidR="004E23E9" w:rsidRPr="004A0282" w:rsidRDefault="002E1354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메인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스트림에서</w:t>
      </w:r>
      <w:r w:rsidRPr="004A0282">
        <w:rPr>
          <w:rFonts w:eastAsia="Malgun Gothic"/>
        </w:rPr>
        <w:t xml:space="preserve"> 1920×1080@60fps</w:t>
      </w:r>
    </w:p>
    <w:p w:rsidR="004E23E9" w:rsidRPr="004A0282" w:rsidRDefault="004E23E9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Ultra 265, H.265, H.264, MJPEG</w:t>
      </w:r>
    </w:p>
    <w:p w:rsidR="004E23E9" w:rsidRPr="004A0282" w:rsidRDefault="00543788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25</w:t>
      </w:r>
      <w:r w:rsidRPr="004A0282">
        <w:rPr>
          <w:rFonts w:eastAsia="Malgun Gothic"/>
        </w:rPr>
        <w:t>배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광학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줌</w:t>
      </w:r>
    </w:p>
    <w:p w:rsidR="004E23E9" w:rsidRPr="004A0282" w:rsidRDefault="004E23E9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스마트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침입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방지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알람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오류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필터링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지원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경계선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침범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침입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구역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진입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구역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이탈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감지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포함</w:t>
      </w:r>
    </w:p>
    <w:p w:rsidR="00422BB6" w:rsidRPr="004A0282" w:rsidRDefault="00422BB6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페이스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캡처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베스트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스냅샷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자동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선택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마스크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착용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얼굴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감지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지원</w:t>
      </w:r>
    </w:p>
    <w:p w:rsidR="003F5222" w:rsidRPr="004A0282" w:rsidRDefault="003F5222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인원수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감지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군중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밀도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모니터링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지원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다양한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통계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시나리오에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적합</w:t>
      </w:r>
    </w:p>
    <w:p w:rsidR="004E23E9" w:rsidRPr="004A0282" w:rsidRDefault="00547E08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 xml:space="preserve">LightHunter </w:t>
      </w:r>
      <w:r w:rsidRPr="004A0282">
        <w:rPr>
          <w:rFonts w:eastAsia="Malgun Gothic"/>
        </w:rPr>
        <w:t>기술은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저조도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환경에서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초고화질을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보장합니다</w:t>
      </w:r>
      <w:r w:rsidRPr="004A0282">
        <w:rPr>
          <w:rFonts w:eastAsia="Malgun Gothic"/>
        </w:rPr>
        <w:t>.</w:t>
      </w:r>
    </w:p>
    <w:p w:rsidR="004E23E9" w:rsidRPr="004A0282" w:rsidRDefault="004E23E9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스마트</w:t>
      </w:r>
      <w:r w:rsidRPr="004A0282">
        <w:rPr>
          <w:rFonts w:eastAsia="Malgun Gothic"/>
        </w:rPr>
        <w:t xml:space="preserve"> IR, </w:t>
      </w:r>
      <w:r w:rsidRPr="004A0282">
        <w:rPr>
          <w:rFonts w:eastAsia="Malgun Gothic"/>
        </w:rPr>
        <w:t>최대</w:t>
      </w:r>
      <w:r w:rsidRPr="004A0282">
        <w:rPr>
          <w:rFonts w:eastAsia="Malgun Gothic"/>
        </w:rPr>
        <w:t xml:space="preserve"> 100m(328ft) IR </w:t>
      </w:r>
      <w:r w:rsidRPr="004A0282">
        <w:rPr>
          <w:rFonts w:eastAsia="Malgun Gothic"/>
        </w:rPr>
        <w:t>거리</w:t>
      </w:r>
    </w:p>
    <w:p w:rsidR="00543788" w:rsidRPr="004A0282" w:rsidRDefault="00543788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 xml:space="preserve">DC 12V±25% </w:t>
      </w:r>
      <w:r w:rsidRPr="004A0282">
        <w:rPr>
          <w:rFonts w:eastAsia="Malgun Gothic"/>
        </w:rPr>
        <w:t>또는</w:t>
      </w:r>
      <w:r w:rsidRPr="004A0282">
        <w:rPr>
          <w:rFonts w:eastAsia="Malgun Gothic"/>
        </w:rPr>
        <w:t xml:space="preserve"> PoE+ (IEEE 802.3at)</w:t>
      </w:r>
    </w:p>
    <w:p w:rsidR="00543788" w:rsidRPr="004A0282" w:rsidRDefault="00543788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>알람</w:t>
      </w:r>
      <w:r w:rsidRPr="004A0282">
        <w:rPr>
          <w:rFonts w:eastAsia="Malgun Gothic"/>
        </w:rPr>
        <w:t xml:space="preserve"> 2</w:t>
      </w:r>
      <w:r w:rsidRPr="004A0282">
        <w:rPr>
          <w:rFonts w:eastAsia="Malgun Gothic"/>
        </w:rPr>
        <w:t>입력</w:t>
      </w:r>
      <w:r w:rsidRPr="004A0282">
        <w:rPr>
          <w:rFonts w:eastAsia="Malgun Gothic"/>
        </w:rPr>
        <w:t xml:space="preserve"> 1</w:t>
      </w:r>
      <w:r w:rsidRPr="004A0282">
        <w:rPr>
          <w:rFonts w:eastAsia="Malgun Gothic"/>
        </w:rPr>
        <w:t>출력</w:t>
      </w:r>
      <w:r w:rsidRPr="004A0282">
        <w:rPr>
          <w:rFonts w:eastAsia="Malgun Gothic"/>
        </w:rPr>
        <w:t xml:space="preserve">, </w:t>
      </w:r>
      <w:r w:rsidRPr="004A0282">
        <w:rPr>
          <w:rFonts w:eastAsia="Malgun Gothic"/>
        </w:rPr>
        <w:t>오디오</w:t>
      </w:r>
      <w:r w:rsidRPr="004A0282">
        <w:rPr>
          <w:rFonts w:eastAsia="Malgun Gothic"/>
        </w:rPr>
        <w:t xml:space="preserve"> 1</w:t>
      </w:r>
      <w:r w:rsidRPr="004A0282">
        <w:rPr>
          <w:rFonts w:eastAsia="Malgun Gothic"/>
        </w:rPr>
        <w:t>입력</w:t>
      </w:r>
      <w:r w:rsidRPr="004A0282">
        <w:rPr>
          <w:rFonts w:eastAsia="Malgun Gothic"/>
        </w:rPr>
        <w:t xml:space="preserve"> 1</w:t>
      </w:r>
      <w:r w:rsidRPr="004A0282">
        <w:rPr>
          <w:rFonts w:eastAsia="Malgun Gothic"/>
        </w:rPr>
        <w:t>출력</w:t>
      </w:r>
    </w:p>
    <w:p w:rsidR="000F4806" w:rsidRPr="004A0282" w:rsidRDefault="00543788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 xml:space="preserve">IP67 </w:t>
      </w:r>
      <w:r w:rsidRPr="004A0282">
        <w:rPr>
          <w:rFonts w:eastAsia="Malgun Gothic"/>
        </w:rPr>
        <w:t>침입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방지</w:t>
      </w:r>
    </w:p>
    <w:p w:rsidR="000F4806" w:rsidRPr="004A0282" w:rsidRDefault="000F4806" w:rsidP="004A0282">
      <w:pPr>
        <w:pStyle w:val="ItemList"/>
        <w:snapToGrid w:val="0"/>
        <w:spacing w:line="240" w:lineRule="auto"/>
        <w:ind w:left="425" w:hangingChars="193" w:hanging="425"/>
        <w:rPr>
          <w:rFonts w:eastAsia="Malgun Gothic"/>
        </w:rPr>
      </w:pPr>
      <w:r w:rsidRPr="004A0282">
        <w:rPr>
          <w:rFonts w:eastAsia="Malgun Gothic"/>
        </w:rPr>
        <w:t xml:space="preserve">IK10 </w:t>
      </w:r>
      <w:r w:rsidRPr="004A0282">
        <w:rPr>
          <w:rFonts w:eastAsia="Malgun Gothic"/>
        </w:rPr>
        <w:t>파손</w:t>
      </w:r>
      <w:r w:rsidRPr="004A0282">
        <w:rPr>
          <w:rFonts w:eastAsia="Malgun Gothic"/>
        </w:rPr>
        <w:t xml:space="preserve"> </w:t>
      </w:r>
      <w:r w:rsidRPr="004A0282">
        <w:rPr>
          <w:rFonts w:eastAsia="Malgun Gothic"/>
        </w:rPr>
        <w:t>방지</w:t>
      </w:r>
    </w:p>
    <w:p w:rsidR="009A711B" w:rsidRPr="004A0282" w:rsidRDefault="008E1030" w:rsidP="000F4806">
      <w:pPr>
        <w:pStyle w:val="a3"/>
        <w:widowControl/>
        <w:numPr>
          <w:ilvl w:val="0"/>
          <w:numId w:val="44"/>
        </w:numPr>
        <w:spacing w:before="0" w:after="0"/>
        <w:ind w:firstLineChars="0"/>
        <w:jc w:val="left"/>
        <w:rPr>
          <w:rFonts w:asciiTheme="minorHAnsi" w:eastAsia="Malgun Gothic" w:hAnsiTheme="minorHAnsi" w:cstheme="minorHAnsi"/>
          <w:i/>
          <w:color w:val="FF00FF"/>
        </w:rPr>
      </w:pPr>
      <w:r w:rsidRPr="004A0282">
        <w:rPr>
          <w:rFonts w:asciiTheme="minorHAnsi" w:eastAsia="Malgun Gothic" w:hAnsiTheme="minorHAnsi" w:cstheme="minorHAnsi"/>
        </w:rPr>
        <w:br w:type="page"/>
      </w:r>
      <w:r w:rsidRPr="004A0282">
        <w:rPr>
          <w:rFonts w:asciiTheme="minorHAnsi" w:eastAsia="Malgun Gothic" w:hAnsiTheme="minorHAnsi" w:cstheme="minorHAnsi"/>
          <w:color w:val="0091C9"/>
          <w:sz w:val="36"/>
        </w:rPr>
        <w:t>사양</w:t>
      </w:r>
    </w:p>
    <w:tbl>
      <w:tblPr>
        <w:tblStyle w:val="BTable"/>
        <w:tblW w:w="10206" w:type="dxa"/>
        <w:tblLook w:val="01E0" w:firstRow="1" w:lastRow="1" w:firstColumn="1" w:lastColumn="1" w:noHBand="0" w:noVBand="0"/>
      </w:tblPr>
      <w:tblGrid>
        <w:gridCol w:w="1872"/>
        <w:gridCol w:w="1247"/>
        <w:gridCol w:w="1588"/>
        <w:gridCol w:w="1843"/>
        <w:gridCol w:w="1842"/>
        <w:gridCol w:w="1814"/>
      </w:tblGrid>
      <w:tr w:rsidR="00A45FA8" w:rsidRPr="004A0282" w:rsidTr="00D4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tcW w:w="1872" w:type="dxa"/>
          </w:tcPr>
          <w:p w:rsidR="00A45FA8" w:rsidRPr="004A0282" w:rsidRDefault="00A45FA8" w:rsidP="00983CF2">
            <w:pPr>
              <w:pStyle w:val="af6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sz w:val="16"/>
              </w:rPr>
              <w:t>카메라</w:t>
            </w:r>
          </w:p>
        </w:tc>
        <w:tc>
          <w:tcPr>
            <w:tcW w:w="8334" w:type="dxa"/>
            <w:gridSpan w:val="5"/>
          </w:tcPr>
          <w:p w:rsidR="00A45FA8" w:rsidRPr="004A0282" w:rsidRDefault="001B295F" w:rsidP="001B295F">
            <w:pPr>
              <w:pStyle w:val="af6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1B295F">
              <w:rPr>
                <w:rFonts w:asciiTheme="minorHAnsi" w:eastAsia="Malgun Gothic" w:hAnsiTheme="minorHAnsi" w:cstheme="minorHAnsi"/>
                <w:sz w:val="16"/>
              </w:rPr>
              <w:t>IPC-P2423R-X25-IB</w:t>
            </w:r>
          </w:p>
        </w:tc>
      </w:tr>
      <w:tr w:rsidR="009A711B" w:rsidRPr="004A0282" w:rsidTr="00D402C3">
        <w:trPr>
          <w:trHeight w:val="222"/>
        </w:trPr>
        <w:tc>
          <w:tcPr>
            <w:tcW w:w="1872" w:type="dxa"/>
          </w:tcPr>
          <w:p w:rsidR="009A711B" w:rsidRPr="004A0282" w:rsidRDefault="009A711B" w:rsidP="00DF7FF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센서</w:t>
            </w:r>
          </w:p>
        </w:tc>
        <w:tc>
          <w:tcPr>
            <w:tcW w:w="8334" w:type="dxa"/>
            <w:gridSpan w:val="5"/>
          </w:tcPr>
          <w:p w:rsidR="009A711B" w:rsidRPr="004A0282" w:rsidRDefault="00C802F5" w:rsidP="002E1354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1/2.8", 2.0</w:t>
            </w:r>
            <w:r w:rsidRPr="004A0282">
              <w:rPr>
                <w:rFonts w:eastAsia="Malgun Gothic" w:cstheme="minorHAnsi"/>
              </w:rPr>
              <w:t>메가픽셀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프로그레시브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스캔</w:t>
            </w:r>
            <w:r w:rsidRPr="004A0282">
              <w:rPr>
                <w:rFonts w:eastAsia="Malgun Gothic" w:cstheme="minorHAnsi"/>
              </w:rPr>
              <w:t>, CMOS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최저조도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컬러</w:t>
            </w:r>
            <w:r w:rsidRPr="004A0282">
              <w:rPr>
                <w:rFonts w:eastAsia="Malgun Gothic" w:cstheme="minorHAnsi"/>
              </w:rPr>
              <w:t xml:space="preserve">: 0.001Lux(F1.5, AGC </w:t>
            </w:r>
            <w:r w:rsidRPr="004A0282">
              <w:rPr>
                <w:rFonts w:eastAsia="Malgun Gothic" w:cstheme="minorHAnsi"/>
              </w:rPr>
              <w:t>켜짐</w:t>
            </w:r>
            <w:r w:rsidRPr="004A0282">
              <w:rPr>
                <w:rFonts w:eastAsia="Malgun Gothic" w:cstheme="minorHAnsi"/>
              </w:rPr>
              <w:t>)</w:t>
            </w:r>
          </w:p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IR </w:t>
            </w:r>
            <w:r w:rsidRPr="004A0282">
              <w:rPr>
                <w:rFonts w:eastAsia="Malgun Gothic" w:cstheme="minorHAnsi"/>
              </w:rPr>
              <w:t>사용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시</w:t>
            </w:r>
            <w:r w:rsidRPr="004A0282">
              <w:rPr>
                <w:rFonts w:eastAsia="Malgun Gothic" w:cstheme="minorHAnsi"/>
              </w:rPr>
              <w:t xml:space="preserve"> 0Lux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주간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야간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IR </w:t>
            </w:r>
            <w:r w:rsidRPr="004A0282">
              <w:rPr>
                <w:rFonts w:eastAsia="Malgun Gothic" w:cstheme="minorHAnsi"/>
              </w:rPr>
              <w:t>컷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필터</w:t>
            </w:r>
            <w:r w:rsidRPr="004A0282">
              <w:rPr>
                <w:rFonts w:eastAsia="Malgun Gothic" w:cstheme="minorHAnsi"/>
              </w:rPr>
              <w:t xml:space="preserve"> (</w:t>
            </w: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>)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셔터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수동</w:t>
            </w:r>
            <w:r w:rsidRPr="004A0282">
              <w:rPr>
                <w:rFonts w:eastAsia="Malgun Gothic" w:cstheme="minorHAnsi"/>
              </w:rPr>
              <w:t>, 1</w:t>
            </w:r>
            <w:r w:rsidRPr="004A0282">
              <w:rPr>
                <w:rFonts w:eastAsia="Malgun Gothic" w:cstheme="minorHAnsi"/>
              </w:rPr>
              <w:t>초</w:t>
            </w:r>
            <w:r w:rsidRPr="004A0282">
              <w:rPr>
                <w:rFonts w:eastAsia="Malgun Gothic" w:cstheme="minorHAnsi"/>
              </w:rPr>
              <w:t xml:space="preserve"> ~ 1/100000</w:t>
            </w:r>
            <w:r w:rsidRPr="004A0282">
              <w:rPr>
                <w:rFonts w:eastAsia="Malgun Gothic" w:cstheme="minorHAnsi"/>
              </w:rPr>
              <w:t>초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WDR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120dB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S/N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14477A" w:rsidRPr="004A0282" w:rsidRDefault="0014477A" w:rsidP="002E1354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&gt;52dB</w:t>
            </w:r>
          </w:p>
        </w:tc>
      </w:tr>
      <w:tr w:rsidR="0014477A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  <w:color w:val="0090C8"/>
              </w:rPr>
              <w:t>렌즈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렌즈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유형</w:t>
            </w:r>
          </w:p>
        </w:tc>
        <w:tc>
          <w:tcPr>
            <w:tcW w:w="8334" w:type="dxa"/>
            <w:gridSpan w:val="5"/>
          </w:tcPr>
          <w:p w:rsidR="0014477A" w:rsidRPr="004A0282" w:rsidRDefault="002E1354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5 ~ 125mm, AF </w:t>
            </w: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초점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및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줌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렌즈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디지털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줌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16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광학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줌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25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조리개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>; F1.5 ~ F4.0</w:t>
            </w:r>
          </w:p>
        </w:tc>
      </w:tr>
      <w:tr w:rsidR="00C54A6B" w:rsidRPr="004A0282" w:rsidTr="00D402C3">
        <w:trPr>
          <w:trHeight w:val="222"/>
        </w:trPr>
        <w:tc>
          <w:tcPr>
            <w:tcW w:w="1872" w:type="dxa"/>
          </w:tcPr>
          <w:p w:rsidR="00C54A6B" w:rsidRPr="004A0282" w:rsidDel="001D5E51" w:rsidRDefault="00C54A6B" w:rsidP="00C54A6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화각</w:t>
            </w:r>
            <w:r w:rsidRPr="004A0282">
              <w:rPr>
                <w:rFonts w:eastAsia="Malgun Gothic" w:cstheme="minorHAnsi"/>
              </w:rPr>
              <w:t>(</w:t>
            </w:r>
            <w:r w:rsidRPr="004A0282">
              <w:rPr>
                <w:rFonts w:eastAsia="Malgun Gothic" w:cstheme="minorHAnsi"/>
              </w:rPr>
              <w:t>수평</w:t>
            </w:r>
            <w:r w:rsidRPr="004A0282">
              <w:rPr>
                <w:rFonts w:eastAsia="Malgun Gothic" w:cstheme="minorHAnsi"/>
              </w:rPr>
              <w:t>)</w:t>
            </w:r>
          </w:p>
        </w:tc>
        <w:tc>
          <w:tcPr>
            <w:tcW w:w="8334" w:type="dxa"/>
            <w:gridSpan w:val="5"/>
          </w:tcPr>
          <w:p w:rsidR="00C54A6B" w:rsidRPr="004A0282" w:rsidRDefault="00C54A6B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54.37° ~ 2.68°</w:t>
            </w:r>
          </w:p>
        </w:tc>
      </w:tr>
      <w:tr w:rsidR="00C54A6B" w:rsidRPr="004A0282" w:rsidTr="00D402C3">
        <w:trPr>
          <w:trHeight w:val="222"/>
        </w:trPr>
        <w:tc>
          <w:tcPr>
            <w:tcW w:w="1872" w:type="dxa"/>
          </w:tcPr>
          <w:p w:rsidR="00C54A6B" w:rsidRPr="004A0282" w:rsidDel="001D5E51" w:rsidRDefault="00C54A6B" w:rsidP="00C54A6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화각</w:t>
            </w:r>
            <w:r w:rsidRPr="004A0282">
              <w:rPr>
                <w:rFonts w:eastAsia="Malgun Gothic" w:cstheme="minorHAnsi"/>
              </w:rPr>
              <w:t>(</w:t>
            </w:r>
            <w:r w:rsidRPr="004A0282">
              <w:rPr>
                <w:rFonts w:eastAsia="Malgun Gothic" w:cstheme="minorHAnsi"/>
              </w:rPr>
              <w:t>수직</w:t>
            </w:r>
            <w:r w:rsidRPr="004A0282">
              <w:rPr>
                <w:rFonts w:eastAsia="Malgun Gothic" w:cstheme="minorHAnsi"/>
              </w:rPr>
              <w:t>)</w:t>
            </w:r>
          </w:p>
        </w:tc>
        <w:tc>
          <w:tcPr>
            <w:tcW w:w="8334" w:type="dxa"/>
            <w:gridSpan w:val="5"/>
          </w:tcPr>
          <w:p w:rsidR="00C54A6B" w:rsidRPr="004A0282" w:rsidRDefault="00C54A6B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32.23° ~ 1.51°</w:t>
            </w:r>
          </w:p>
        </w:tc>
      </w:tr>
      <w:tr w:rsidR="00C54A6B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C54A6B" w:rsidRPr="004A0282" w:rsidDel="001D5E51" w:rsidRDefault="00C54A6B" w:rsidP="00C54A6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화각</w:t>
            </w:r>
            <w:r w:rsidRPr="004A0282">
              <w:rPr>
                <w:rFonts w:eastAsia="Malgun Gothic" w:cstheme="minorHAnsi"/>
              </w:rPr>
              <w:t>(</w:t>
            </w:r>
            <w:r w:rsidRPr="004A0282">
              <w:rPr>
                <w:rFonts w:eastAsia="Malgun Gothic" w:cstheme="minorHAnsi"/>
              </w:rPr>
              <w:t>대각</w:t>
            </w:r>
            <w:r w:rsidRPr="004A0282">
              <w:rPr>
                <w:rFonts w:eastAsia="Malgun Gothic" w:cstheme="minorHAnsi"/>
              </w:rPr>
              <w:t>)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C54A6B" w:rsidRPr="004A0282" w:rsidRDefault="00C54A6B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66.88° ~ 3.16°</w:t>
            </w:r>
          </w:p>
        </w:tc>
      </w:tr>
      <w:tr w:rsidR="0014477A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  <w:color w:val="0090C8"/>
              </w:rPr>
              <w:t>DORI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  <w:vMerge w:val="restart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DORI </w:t>
            </w:r>
            <w:r w:rsidRPr="004A0282">
              <w:rPr>
                <w:rFonts w:eastAsia="Malgun Gothic" w:cstheme="minorHAnsi"/>
              </w:rPr>
              <w:t>거리</w:t>
            </w:r>
          </w:p>
        </w:tc>
        <w:tc>
          <w:tcPr>
            <w:tcW w:w="1247" w:type="dxa"/>
          </w:tcPr>
          <w:p w:rsidR="0014477A" w:rsidRPr="004A0282" w:rsidRDefault="0014477A" w:rsidP="001F1645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렌즈</w:t>
            </w:r>
            <w:r w:rsidRPr="004A0282">
              <w:rPr>
                <w:rFonts w:eastAsia="Malgun Gothic" w:cstheme="minorHAnsi"/>
              </w:rPr>
              <w:t>(mm)</w:t>
            </w:r>
          </w:p>
        </w:tc>
        <w:tc>
          <w:tcPr>
            <w:tcW w:w="1588" w:type="dxa"/>
          </w:tcPr>
          <w:p w:rsidR="0014477A" w:rsidRPr="004A0282" w:rsidRDefault="0014477A" w:rsidP="001F1645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감지</w:t>
            </w:r>
            <w:r w:rsidRPr="004A0282">
              <w:rPr>
                <w:rFonts w:eastAsia="Malgun Gothic" w:cstheme="minorHAnsi"/>
              </w:rPr>
              <w:t>(m)</w:t>
            </w:r>
          </w:p>
        </w:tc>
        <w:tc>
          <w:tcPr>
            <w:tcW w:w="1843" w:type="dxa"/>
          </w:tcPr>
          <w:p w:rsidR="0014477A" w:rsidRPr="004A0282" w:rsidRDefault="0014477A" w:rsidP="001F1645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관찰</w:t>
            </w:r>
            <w:r w:rsidRPr="004A0282">
              <w:rPr>
                <w:rFonts w:eastAsia="Malgun Gothic" w:cstheme="minorHAnsi"/>
              </w:rPr>
              <w:t>(m)</w:t>
            </w:r>
          </w:p>
        </w:tc>
        <w:tc>
          <w:tcPr>
            <w:tcW w:w="1842" w:type="dxa"/>
          </w:tcPr>
          <w:p w:rsidR="0014477A" w:rsidRPr="004A0282" w:rsidRDefault="0014477A" w:rsidP="001F1645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인식</w:t>
            </w:r>
            <w:r w:rsidRPr="004A0282">
              <w:rPr>
                <w:rFonts w:eastAsia="Malgun Gothic" w:cstheme="minorHAnsi"/>
              </w:rPr>
              <w:t>(m)</w:t>
            </w:r>
          </w:p>
        </w:tc>
        <w:tc>
          <w:tcPr>
            <w:tcW w:w="1814" w:type="dxa"/>
          </w:tcPr>
          <w:p w:rsidR="0014477A" w:rsidRPr="004A0282" w:rsidRDefault="0014477A" w:rsidP="001F1645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식별</w:t>
            </w:r>
            <w:r w:rsidRPr="004A0282">
              <w:rPr>
                <w:rFonts w:eastAsia="Malgun Gothic" w:cstheme="minorHAnsi"/>
              </w:rPr>
              <w:t>(m)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  <w:vMerge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</w:p>
        </w:tc>
        <w:tc>
          <w:tcPr>
            <w:tcW w:w="1247" w:type="dxa"/>
          </w:tcPr>
          <w:p w:rsidR="0014477A" w:rsidRPr="004A0282" w:rsidRDefault="00296BD2" w:rsidP="001F1645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5</w:t>
            </w:r>
          </w:p>
        </w:tc>
        <w:tc>
          <w:tcPr>
            <w:tcW w:w="1588" w:type="dxa"/>
          </w:tcPr>
          <w:p w:rsidR="0014477A" w:rsidRPr="004A0282" w:rsidRDefault="00296BD2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77.6(254.5ft)</w:t>
            </w:r>
          </w:p>
        </w:tc>
        <w:tc>
          <w:tcPr>
            <w:tcW w:w="1843" w:type="dxa"/>
          </w:tcPr>
          <w:p w:rsidR="0014477A" w:rsidRPr="004A0282" w:rsidRDefault="00296BD2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31.0(101.8ft)</w:t>
            </w:r>
          </w:p>
        </w:tc>
        <w:tc>
          <w:tcPr>
            <w:tcW w:w="1842" w:type="dxa"/>
          </w:tcPr>
          <w:p w:rsidR="0014477A" w:rsidRPr="004A0282" w:rsidRDefault="00296BD2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15.5(50.9ft)</w:t>
            </w:r>
          </w:p>
        </w:tc>
        <w:tc>
          <w:tcPr>
            <w:tcW w:w="1814" w:type="dxa"/>
          </w:tcPr>
          <w:p w:rsidR="0014477A" w:rsidRPr="004A0282" w:rsidRDefault="00296BD2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7.8(25.5ft)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  <w:vMerge/>
            <w:tcBorders>
              <w:bottom w:val="single" w:sz="4" w:space="0" w:color="0070C0"/>
            </w:tcBorders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</w:p>
        </w:tc>
        <w:tc>
          <w:tcPr>
            <w:tcW w:w="1247" w:type="dxa"/>
            <w:tcBorders>
              <w:bottom w:val="single" w:sz="4" w:space="0" w:color="0070C0"/>
            </w:tcBorders>
          </w:tcPr>
          <w:p w:rsidR="0014477A" w:rsidRPr="004A0282" w:rsidRDefault="0014477A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125</w:t>
            </w:r>
          </w:p>
        </w:tc>
        <w:tc>
          <w:tcPr>
            <w:tcW w:w="1588" w:type="dxa"/>
            <w:tcBorders>
              <w:bottom w:val="single" w:sz="4" w:space="0" w:color="0070C0"/>
            </w:tcBorders>
          </w:tcPr>
          <w:p w:rsidR="0014477A" w:rsidRPr="004A0282" w:rsidRDefault="00296BD2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1939.7(6363.7ft)</w:t>
            </w:r>
          </w:p>
        </w:tc>
        <w:tc>
          <w:tcPr>
            <w:tcW w:w="1843" w:type="dxa"/>
            <w:tcBorders>
              <w:bottom w:val="single" w:sz="4" w:space="0" w:color="0070C0"/>
            </w:tcBorders>
          </w:tcPr>
          <w:p w:rsidR="0014477A" w:rsidRPr="004A0282" w:rsidRDefault="00296BD2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775.9(2545.5ft)</w:t>
            </w:r>
          </w:p>
        </w:tc>
        <w:tc>
          <w:tcPr>
            <w:tcW w:w="1842" w:type="dxa"/>
            <w:tcBorders>
              <w:bottom w:val="single" w:sz="4" w:space="0" w:color="0070C0"/>
            </w:tcBorders>
          </w:tcPr>
          <w:p w:rsidR="0014477A" w:rsidRPr="004A0282" w:rsidRDefault="00296BD2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387.9(1272.7ft)</w:t>
            </w:r>
          </w:p>
        </w:tc>
        <w:tc>
          <w:tcPr>
            <w:tcW w:w="1814" w:type="dxa"/>
            <w:tcBorders>
              <w:bottom w:val="single" w:sz="4" w:space="0" w:color="0070C0"/>
            </w:tcBorders>
          </w:tcPr>
          <w:p w:rsidR="0014477A" w:rsidRPr="004A0282" w:rsidRDefault="00296BD2" w:rsidP="00296BD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194.0(636.4ft)</w:t>
            </w:r>
          </w:p>
        </w:tc>
      </w:tr>
      <w:tr w:rsidR="0014477A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  <w:color w:val="0090C8"/>
              </w:rPr>
              <w:t>조명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IR </w:t>
            </w:r>
            <w:r w:rsidRPr="004A0282">
              <w:rPr>
                <w:rFonts w:eastAsia="Malgun Gothic" w:cstheme="minorHAnsi"/>
              </w:rPr>
              <w:t>범위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100m(328ft)</w:t>
            </w:r>
            <w:r w:rsidRPr="004A0282">
              <w:rPr>
                <w:rFonts w:eastAsia="Malgun Gothic" w:cstheme="minorHAnsi"/>
              </w:rPr>
              <w:t>의</w:t>
            </w:r>
            <w:r w:rsidRPr="004A0282">
              <w:rPr>
                <w:rFonts w:eastAsia="Malgun Gothic" w:cstheme="minorHAnsi"/>
              </w:rPr>
              <w:t xml:space="preserve"> IR </w:t>
            </w:r>
            <w:r w:rsidRPr="004A0282">
              <w:rPr>
                <w:rFonts w:eastAsia="Malgun Gothic" w:cstheme="minorHAnsi"/>
              </w:rPr>
              <w:t>범위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파장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850nm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IR </w:t>
            </w:r>
            <w:r w:rsidRPr="004A0282">
              <w:rPr>
                <w:rFonts w:eastAsia="Malgun Gothic" w:cstheme="minorHAnsi"/>
              </w:rPr>
              <w:t>켜짐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꺼짐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컨트롤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수동</w:t>
            </w:r>
          </w:p>
        </w:tc>
      </w:tr>
      <w:tr w:rsidR="0014477A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14477A" w:rsidRPr="004A0282" w:rsidRDefault="0014477A" w:rsidP="0014477A">
            <w:pPr>
              <w:pStyle w:val="af6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sz w:val="16"/>
              </w:rPr>
              <w:t>비디오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비디오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압축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Ultra 265, H.265, H.264, MJPEG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프레임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속도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메인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스트림</w:t>
            </w:r>
            <w:r w:rsidRPr="004A0282">
              <w:rPr>
                <w:rFonts w:eastAsia="Malgun Gothic" w:cstheme="minorHAnsi"/>
              </w:rPr>
              <w:t xml:space="preserve">: 2MP(1920×1080),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60fps;</w:t>
            </w:r>
          </w:p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서브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스트림</w:t>
            </w:r>
            <w:r w:rsidRPr="004A0282">
              <w:rPr>
                <w:rFonts w:eastAsia="Malgun Gothic" w:cstheme="minorHAnsi"/>
              </w:rPr>
              <w:t xml:space="preserve">: 2MP(1920×1080),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60fps;</w:t>
            </w:r>
          </w:p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서드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스트림</w:t>
            </w:r>
            <w:r w:rsidRPr="004A0282">
              <w:rPr>
                <w:rFonts w:eastAsia="Malgun Gothic" w:cstheme="minorHAnsi"/>
              </w:rPr>
              <w:t xml:space="preserve">: D1(720×576),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60fps;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비디오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비트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레이트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128Kbps ~ 16Mbps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U-Code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ROI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3A45F6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비디오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스트림</w:t>
            </w:r>
          </w:p>
        </w:tc>
        <w:tc>
          <w:tcPr>
            <w:tcW w:w="8334" w:type="dxa"/>
            <w:gridSpan w:val="5"/>
          </w:tcPr>
          <w:p w:rsidR="0014477A" w:rsidRPr="004A0282" w:rsidRDefault="00374F7B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3</w:t>
            </w:r>
            <w:r w:rsidRPr="004A0282">
              <w:rPr>
                <w:rFonts w:eastAsia="Malgun Gothic" w:cstheme="minorHAnsi"/>
              </w:rPr>
              <w:t>가지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스트림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OSD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8</w:t>
            </w:r>
            <w:r w:rsidRPr="004A0282">
              <w:rPr>
                <w:rFonts w:eastAsia="Malgun Gothic" w:cstheme="minorHAnsi"/>
              </w:rPr>
              <w:t>개의</w:t>
            </w:r>
            <w:r w:rsidRPr="004A0282">
              <w:rPr>
                <w:rFonts w:eastAsia="Malgun Gothic" w:cstheme="minorHAnsi"/>
              </w:rPr>
              <w:t xml:space="preserve"> OSD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사생활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보호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24</w:t>
            </w:r>
            <w:r w:rsidRPr="004A0282">
              <w:rPr>
                <w:rFonts w:eastAsia="Malgun Gothic" w:cstheme="minorHAnsi"/>
              </w:rPr>
              <w:t>개의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영역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씬마다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4</w:t>
            </w:r>
            <w:r w:rsidRPr="004A0282">
              <w:rPr>
                <w:rFonts w:eastAsia="Malgun Gothic" w:cstheme="minorHAnsi"/>
              </w:rPr>
              <w:t>개의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영역</w:t>
            </w:r>
          </w:p>
        </w:tc>
      </w:tr>
      <w:tr w:rsidR="0014477A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14477A" w:rsidRPr="004A0282" w:rsidRDefault="0014477A" w:rsidP="0014477A">
            <w:pPr>
              <w:pStyle w:val="af6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sz w:val="16"/>
              </w:rPr>
              <w:t>이미지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화이트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밸런스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야외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미세조정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나트륨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램프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잠김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>2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3172D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디지털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노이즈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제거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2D/3D DNR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스마트</w:t>
            </w:r>
            <w:r w:rsidRPr="004A0282">
              <w:rPr>
                <w:rFonts w:eastAsia="Malgun Gothic" w:cstheme="minorHAnsi"/>
              </w:rPr>
              <w:t xml:space="preserve"> IR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이미지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회전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7D2D0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정상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수직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대칭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수평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대칭</w:t>
            </w:r>
            <w:r w:rsidRPr="004A0282">
              <w:rPr>
                <w:rFonts w:eastAsia="Malgun Gothic" w:cstheme="minorHAnsi"/>
              </w:rPr>
              <w:t>/180°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B83048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HLC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14477A" w:rsidRPr="004A0282" w:rsidTr="00D402C3">
        <w:trPr>
          <w:trHeight w:val="222"/>
        </w:trPr>
        <w:tc>
          <w:tcPr>
            <w:tcW w:w="1872" w:type="dxa"/>
          </w:tcPr>
          <w:p w:rsidR="0014477A" w:rsidRPr="004A0282" w:rsidRDefault="0014477A" w:rsidP="00B83048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BLC</w:t>
            </w:r>
          </w:p>
        </w:tc>
        <w:tc>
          <w:tcPr>
            <w:tcW w:w="8334" w:type="dxa"/>
            <w:gridSpan w:val="5"/>
          </w:tcPr>
          <w:p w:rsidR="0014477A" w:rsidRPr="004A0282" w:rsidRDefault="0014477A" w:rsidP="0014477A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772BD8" w:rsidRPr="004A0282" w:rsidTr="00D402C3">
        <w:trPr>
          <w:trHeight w:val="222"/>
        </w:trPr>
        <w:tc>
          <w:tcPr>
            <w:tcW w:w="1872" w:type="dxa"/>
          </w:tcPr>
          <w:p w:rsidR="00772BD8" w:rsidRPr="004A0282" w:rsidRDefault="00772BD8" w:rsidP="00772BD8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안개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보정</w:t>
            </w:r>
          </w:p>
        </w:tc>
        <w:tc>
          <w:tcPr>
            <w:tcW w:w="8334" w:type="dxa"/>
            <w:gridSpan w:val="5"/>
          </w:tcPr>
          <w:p w:rsidR="00772BD8" w:rsidRPr="004A0282" w:rsidRDefault="00772BD8" w:rsidP="00772BD8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디지털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안개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보정</w:t>
            </w:r>
          </w:p>
        </w:tc>
      </w:tr>
      <w:tr w:rsidR="00772BD8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772BD8" w:rsidRPr="004A0282" w:rsidRDefault="00772BD8" w:rsidP="004A0282">
            <w:pPr>
              <w:pStyle w:val="af6"/>
              <w:keepNext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sz w:val="16"/>
              </w:rPr>
              <w:t>지능</w:t>
            </w:r>
          </w:p>
        </w:tc>
      </w:tr>
      <w:tr w:rsidR="00772BD8" w:rsidRPr="004A0282" w:rsidTr="00D402C3">
        <w:trPr>
          <w:trHeight w:val="222"/>
        </w:trPr>
        <w:tc>
          <w:tcPr>
            <w:tcW w:w="1872" w:type="dxa"/>
          </w:tcPr>
          <w:p w:rsidR="00772BD8" w:rsidRPr="004A0282" w:rsidRDefault="0029084E" w:rsidP="003172D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스마트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침입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방지</w:t>
            </w:r>
          </w:p>
        </w:tc>
        <w:tc>
          <w:tcPr>
            <w:tcW w:w="8334" w:type="dxa"/>
            <w:gridSpan w:val="5"/>
          </w:tcPr>
          <w:p w:rsidR="00772BD8" w:rsidRPr="004A0282" w:rsidRDefault="00772BD8" w:rsidP="009C30C8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알람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오류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필터링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지원</w:t>
            </w:r>
            <w:r w:rsidRPr="004A0282">
              <w:rPr>
                <w:rFonts w:eastAsia="Malgun Gothic" w:cstheme="minorHAnsi"/>
              </w:rPr>
              <w:t xml:space="preserve">: </w:t>
            </w:r>
            <w:r w:rsidRPr="004A0282">
              <w:rPr>
                <w:rFonts w:eastAsia="Malgun Gothic" w:cstheme="minorHAnsi"/>
              </w:rPr>
              <w:t>경계선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침범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감지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침입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감지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구역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진입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감지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구역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이탈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감지</w:t>
            </w:r>
          </w:p>
        </w:tc>
      </w:tr>
      <w:tr w:rsidR="00422BB6" w:rsidRPr="004A0282" w:rsidTr="00D402C3">
        <w:trPr>
          <w:trHeight w:val="222"/>
        </w:trPr>
        <w:tc>
          <w:tcPr>
            <w:tcW w:w="1872" w:type="dxa"/>
          </w:tcPr>
          <w:p w:rsidR="00422BB6" w:rsidRPr="004A0282" w:rsidRDefault="00422BB6" w:rsidP="00422BB6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페이스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캡처</w:t>
            </w:r>
          </w:p>
        </w:tc>
        <w:tc>
          <w:tcPr>
            <w:tcW w:w="8334" w:type="dxa"/>
            <w:gridSpan w:val="5"/>
          </w:tcPr>
          <w:p w:rsidR="00422BB6" w:rsidRPr="004A0282" w:rsidRDefault="00422BB6" w:rsidP="00422BB6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얼굴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특성</w:t>
            </w:r>
            <w:r w:rsidRPr="004A0282">
              <w:rPr>
                <w:rFonts w:eastAsia="Malgun Gothic" w:cstheme="minorHAnsi"/>
              </w:rPr>
              <w:t xml:space="preserve">: </w:t>
            </w:r>
            <w:r w:rsidRPr="004A0282">
              <w:rPr>
                <w:rFonts w:eastAsia="Malgun Gothic" w:cstheme="minorHAnsi"/>
              </w:rPr>
              <w:t>성별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연령대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안경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마스크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A41F21" w:rsidRPr="004A0282" w:rsidRDefault="0029084E" w:rsidP="003172D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인원수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감지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3F5222" w:rsidP="006E18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인구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흐름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계산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및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군중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밀도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모니터링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A41F21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A41F21" w:rsidRPr="004A0282" w:rsidRDefault="00A41F21" w:rsidP="00A41F21">
            <w:pPr>
              <w:pStyle w:val="af6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sz w:val="16"/>
              </w:rPr>
              <w:t>이벤트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기본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감지</w:t>
            </w:r>
          </w:p>
        </w:tc>
        <w:tc>
          <w:tcPr>
            <w:tcW w:w="8334" w:type="dxa"/>
            <w:gridSpan w:val="5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모션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감지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소리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감지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부정조작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알람</w:t>
            </w:r>
          </w:p>
        </w:tc>
      </w:tr>
      <w:tr w:rsidR="00433317" w:rsidRPr="004A0282" w:rsidTr="00D402C3">
        <w:tblPrEx>
          <w:tblLook w:val="04A0" w:firstRow="1" w:lastRow="0" w:firstColumn="1" w:lastColumn="0" w:noHBand="0" w:noVBand="1"/>
        </w:tblPrEx>
        <w:trPr>
          <w:trHeight w:val="222"/>
        </w:trPr>
        <w:tc>
          <w:tcPr>
            <w:tcW w:w="1872" w:type="dxa"/>
          </w:tcPr>
          <w:p w:rsidR="00433317" w:rsidRPr="004A0282" w:rsidRDefault="00433317" w:rsidP="003172D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추적</w:t>
            </w:r>
          </w:p>
        </w:tc>
        <w:tc>
          <w:tcPr>
            <w:tcW w:w="8334" w:type="dxa"/>
            <w:gridSpan w:val="5"/>
          </w:tcPr>
          <w:p w:rsidR="00433317" w:rsidRPr="004A0282" w:rsidRDefault="00433317" w:rsidP="00DB4E66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일반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기능</w:t>
            </w:r>
          </w:p>
        </w:tc>
        <w:tc>
          <w:tcPr>
            <w:tcW w:w="8334" w:type="dxa"/>
            <w:gridSpan w:val="5"/>
          </w:tcPr>
          <w:p w:rsidR="003A45F6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위조방지</w:t>
            </w:r>
            <w:r w:rsidRPr="004A0282">
              <w:rPr>
                <w:rFonts w:eastAsia="Malgun Gothic" w:cstheme="minorHAnsi"/>
              </w:rPr>
              <w:t xml:space="preserve">, IP </w:t>
            </w:r>
            <w:r w:rsidRPr="004A0282">
              <w:rPr>
                <w:rFonts w:eastAsia="Malgun Gothic" w:cstheme="minorHAnsi"/>
              </w:rPr>
              <w:t>주소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필터링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알람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입력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알람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출력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접속방지</w:t>
            </w:r>
            <w:r w:rsidRPr="004A0282">
              <w:rPr>
                <w:rFonts w:eastAsia="Malgun Gothic" w:cstheme="minorHAnsi"/>
              </w:rPr>
              <w:t xml:space="preserve">, ARP </w:t>
            </w:r>
            <w:r w:rsidRPr="004A0282">
              <w:rPr>
                <w:rFonts w:eastAsia="Malgun Gothic" w:cstheme="minorHAnsi"/>
              </w:rPr>
              <w:t>보호</w:t>
            </w:r>
            <w:r w:rsidRPr="004A0282">
              <w:rPr>
                <w:rFonts w:eastAsia="Malgun Gothic" w:cstheme="minorHAnsi"/>
              </w:rPr>
              <w:t xml:space="preserve">, RTSP </w:t>
            </w:r>
            <w:r w:rsidRPr="004A0282">
              <w:rPr>
                <w:rFonts w:eastAsia="Malgun Gothic" w:cstheme="minorHAnsi"/>
              </w:rPr>
              <w:t>인증</w:t>
            </w:r>
            <w:r w:rsidRPr="004A0282">
              <w:rPr>
                <w:rFonts w:eastAsia="Malgun Gothic" w:cstheme="minorHAnsi"/>
              </w:rPr>
              <w:t xml:space="preserve">, </w:t>
            </w:r>
          </w:p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사용자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인증</w:t>
            </w:r>
          </w:p>
        </w:tc>
      </w:tr>
      <w:tr w:rsidR="00A41F21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A41F21" w:rsidRPr="004A0282" w:rsidRDefault="00A41F21" w:rsidP="00A41F21">
            <w:pPr>
              <w:pStyle w:val="af6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sz w:val="16"/>
              </w:rPr>
              <w:t>오디오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오디오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압축</w:t>
            </w:r>
          </w:p>
        </w:tc>
        <w:tc>
          <w:tcPr>
            <w:tcW w:w="8334" w:type="dxa"/>
            <w:gridSpan w:val="5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G.711U, G.711A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오디오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비트레이트</w:t>
            </w:r>
          </w:p>
        </w:tc>
        <w:tc>
          <w:tcPr>
            <w:tcW w:w="8334" w:type="dxa"/>
            <w:gridSpan w:val="5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64Kbps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양방향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오디오</w:t>
            </w:r>
          </w:p>
        </w:tc>
        <w:tc>
          <w:tcPr>
            <w:tcW w:w="8334" w:type="dxa"/>
            <w:gridSpan w:val="5"/>
          </w:tcPr>
          <w:p w:rsidR="00A41F21" w:rsidRPr="004A0282" w:rsidRDefault="00A41F21" w:rsidP="001F1645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노이즈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제거</w:t>
            </w:r>
          </w:p>
        </w:tc>
        <w:tc>
          <w:tcPr>
            <w:tcW w:w="8334" w:type="dxa"/>
            <w:gridSpan w:val="5"/>
          </w:tcPr>
          <w:p w:rsidR="00A41F21" w:rsidRPr="004A0282" w:rsidRDefault="00A41F21" w:rsidP="001F1645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샘플링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레이트</w:t>
            </w:r>
          </w:p>
        </w:tc>
        <w:tc>
          <w:tcPr>
            <w:tcW w:w="8334" w:type="dxa"/>
            <w:gridSpan w:val="5"/>
          </w:tcPr>
          <w:p w:rsidR="00A41F21" w:rsidRPr="004A0282" w:rsidRDefault="004D5463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8kHz</w:t>
            </w:r>
          </w:p>
        </w:tc>
      </w:tr>
      <w:tr w:rsidR="00A41F21" w:rsidRPr="004A0282" w:rsidTr="00D402C3">
        <w:trPr>
          <w:trHeight w:val="222"/>
        </w:trPr>
        <w:tc>
          <w:tcPr>
            <w:tcW w:w="10206" w:type="dxa"/>
            <w:gridSpan w:val="6"/>
            <w:tcBorders>
              <w:bottom w:val="single" w:sz="4" w:space="0" w:color="0070C0"/>
            </w:tcBorders>
            <w:shd w:val="clear" w:color="auto" w:fill="C6DBF7"/>
          </w:tcPr>
          <w:p w:rsidR="00A41F21" w:rsidRPr="004A0282" w:rsidRDefault="00A41F21" w:rsidP="00A41F21">
            <w:pPr>
              <w:pStyle w:val="af6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sz w:val="16"/>
              </w:rPr>
              <w:t>저장</w:t>
            </w:r>
            <w:r w:rsidRPr="004A0282">
              <w:rPr>
                <w:rFonts w:asciiTheme="minorHAnsi" w:eastAsia="Malgun Gothic" w:hAnsiTheme="minorHAnsi" w:cstheme="minorHAnsi"/>
                <w:sz w:val="16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  <w:sz w:val="16"/>
              </w:rPr>
              <w:t>장치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  <w:shd w:val="clear" w:color="auto" w:fill="FFFFFF" w:themeFill="background1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외부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저장장치</w:t>
            </w:r>
          </w:p>
        </w:tc>
        <w:tc>
          <w:tcPr>
            <w:tcW w:w="8334" w:type="dxa"/>
            <w:gridSpan w:val="5"/>
            <w:shd w:val="clear" w:color="auto" w:fill="FFFFFF" w:themeFill="background1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마이크로</w:t>
            </w:r>
            <w:r w:rsidRPr="004A0282">
              <w:rPr>
                <w:rFonts w:eastAsia="Malgun Gothic" w:cstheme="minorHAnsi"/>
              </w:rPr>
              <w:t xml:space="preserve"> SD,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256GB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  <w:shd w:val="clear" w:color="auto" w:fill="FFFFFF" w:themeFill="background1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네트워크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저장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장치</w:t>
            </w:r>
          </w:p>
        </w:tc>
        <w:tc>
          <w:tcPr>
            <w:tcW w:w="8334" w:type="dxa"/>
            <w:gridSpan w:val="5"/>
            <w:shd w:val="clear" w:color="auto" w:fill="FFFFFF" w:themeFill="background1"/>
          </w:tcPr>
          <w:p w:rsidR="00A41F21" w:rsidRPr="004A0282" w:rsidRDefault="00A41F21" w:rsidP="0086111E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ANR, NAS(NFS)</w:t>
            </w:r>
          </w:p>
        </w:tc>
      </w:tr>
      <w:tr w:rsidR="00A41F21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A41F21" w:rsidRPr="004A0282" w:rsidRDefault="00A41F21" w:rsidP="00A41F21">
            <w:pPr>
              <w:pStyle w:val="af7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>네트워크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프로토콜</w:t>
            </w:r>
          </w:p>
        </w:tc>
        <w:tc>
          <w:tcPr>
            <w:tcW w:w="8334" w:type="dxa"/>
            <w:gridSpan w:val="5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IPv4, IGMP, ICMP, ARP, TCP, UDP, DHCP, PPPoE, RTP, RTSP, RTCP, DNS, DDNS, NTP, FTP, UPnP, HTTP, HTTPS, SMTP, 802.1x, SNMP, QoS, RTMP,SSL/TLS</w:t>
            </w:r>
          </w:p>
        </w:tc>
      </w:tr>
      <w:tr w:rsidR="007A1039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호환성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ONVIF(</w:t>
            </w:r>
            <w:r w:rsidRPr="004A0282">
              <w:rPr>
                <w:rFonts w:eastAsia="Malgun Gothic" w:cstheme="minorHAnsi"/>
              </w:rPr>
              <w:t>프로필</w:t>
            </w:r>
            <w:r w:rsidRPr="004A0282">
              <w:rPr>
                <w:rFonts w:eastAsia="Malgun Gothic" w:cstheme="minorHAnsi"/>
              </w:rPr>
              <w:t xml:space="preserve"> S, </w:t>
            </w:r>
            <w:r w:rsidRPr="004A0282">
              <w:rPr>
                <w:rFonts w:eastAsia="Malgun Gothic" w:cstheme="minorHAnsi"/>
              </w:rPr>
              <w:t>프로필</w:t>
            </w:r>
            <w:r w:rsidRPr="004A0282">
              <w:rPr>
                <w:rFonts w:eastAsia="Malgun Gothic" w:cstheme="minorHAnsi"/>
              </w:rPr>
              <w:t xml:space="preserve"> G, </w:t>
            </w:r>
            <w:r w:rsidRPr="004A0282">
              <w:rPr>
                <w:rFonts w:eastAsia="Malgun Gothic" w:cstheme="minorHAnsi"/>
              </w:rPr>
              <w:t>프로필</w:t>
            </w:r>
            <w:r w:rsidRPr="004A0282">
              <w:rPr>
                <w:rFonts w:eastAsia="Malgun Gothic" w:cstheme="minorHAnsi"/>
              </w:rPr>
              <w:t xml:space="preserve"> T), API, SDK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사용자</w:t>
            </w:r>
            <w:r w:rsidRPr="004A0282">
              <w:rPr>
                <w:rFonts w:eastAsia="Malgun Gothic" w:cstheme="minorHAnsi"/>
              </w:rPr>
              <w:t>/</w:t>
            </w:r>
            <w:r w:rsidRPr="004A0282">
              <w:rPr>
                <w:rFonts w:eastAsia="Malgun Gothic" w:cstheme="minorHAnsi"/>
              </w:rPr>
              <w:t>호스트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4702CE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32</w:t>
            </w:r>
            <w:r w:rsidRPr="004A0282">
              <w:rPr>
                <w:rFonts w:eastAsia="Malgun Gothic" w:cstheme="minorHAnsi"/>
              </w:rPr>
              <w:t>명의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사용자</w:t>
            </w:r>
            <w:r w:rsidRPr="004A0282">
              <w:rPr>
                <w:rFonts w:eastAsia="Malgun Gothic" w:cstheme="minorHAnsi"/>
              </w:rPr>
              <w:t>. 3</w:t>
            </w:r>
            <w:r w:rsidRPr="004A0282">
              <w:rPr>
                <w:rFonts w:eastAsia="Malgun Gothic" w:cstheme="minorHAnsi"/>
              </w:rPr>
              <w:t>가지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사용자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수준</w:t>
            </w:r>
            <w:r w:rsidRPr="004A0282">
              <w:rPr>
                <w:rFonts w:eastAsia="Malgun Gothic" w:cstheme="minorHAnsi"/>
              </w:rPr>
              <w:t xml:space="preserve">: </w:t>
            </w:r>
            <w:r w:rsidRPr="004A0282">
              <w:rPr>
                <w:rFonts w:eastAsia="Malgun Gothic" w:cstheme="minorHAnsi"/>
              </w:rPr>
              <w:t>관리자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운영자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일반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사용자</w:t>
            </w:r>
          </w:p>
        </w:tc>
      </w:tr>
      <w:tr w:rsidR="00A41F21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보안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4D5463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암호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보호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강력한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암호</w:t>
            </w:r>
            <w:r w:rsidRPr="004A0282">
              <w:rPr>
                <w:rFonts w:eastAsia="Malgun Gothic" w:cstheme="minorHAnsi"/>
              </w:rPr>
              <w:t xml:space="preserve">, HTTPS </w:t>
            </w:r>
            <w:r w:rsidRPr="004A0282">
              <w:rPr>
                <w:rFonts w:eastAsia="Malgun Gothic" w:cstheme="minorHAnsi"/>
              </w:rPr>
              <w:t>암호화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내보내기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작업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로그</w:t>
            </w:r>
            <w:r w:rsidRPr="004A0282">
              <w:rPr>
                <w:rFonts w:eastAsia="Malgun Gothic" w:cstheme="minorHAnsi"/>
              </w:rPr>
              <w:t>, RTSP</w:t>
            </w:r>
            <w:r w:rsidRPr="004A0282">
              <w:rPr>
                <w:rFonts w:eastAsia="Malgun Gothic" w:cstheme="minorHAnsi"/>
              </w:rPr>
              <w:t>용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기본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및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다이제스트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인증</w:t>
            </w:r>
            <w:r w:rsidRPr="004A0282">
              <w:rPr>
                <w:rFonts w:eastAsia="Malgun Gothic" w:cstheme="minorHAnsi"/>
              </w:rPr>
              <w:t>, HTTP</w:t>
            </w:r>
            <w:r w:rsidRPr="004A0282">
              <w:rPr>
                <w:rFonts w:eastAsia="Malgun Gothic" w:cstheme="minorHAnsi"/>
              </w:rPr>
              <w:t>용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다이제스트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인증</w:t>
            </w:r>
            <w:r w:rsidRPr="004A0282">
              <w:rPr>
                <w:rFonts w:eastAsia="Malgun Gothic" w:cstheme="minorHAnsi"/>
              </w:rPr>
              <w:t xml:space="preserve">, TLS 1.2, WSSE </w:t>
            </w:r>
            <w:r w:rsidRPr="004A0282">
              <w:rPr>
                <w:rFonts w:eastAsia="Malgun Gothic" w:cstheme="minorHAnsi"/>
              </w:rPr>
              <w:t>및</w:t>
            </w:r>
            <w:r w:rsidRPr="004A0282">
              <w:rPr>
                <w:rFonts w:eastAsia="Malgun Gothic" w:cstheme="minorHAnsi"/>
              </w:rPr>
              <w:t xml:space="preserve"> ONVIF</w:t>
            </w:r>
            <w:r w:rsidRPr="004A0282">
              <w:rPr>
                <w:rFonts w:eastAsia="Malgun Gothic" w:cstheme="minorHAnsi"/>
              </w:rPr>
              <w:t>용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다이제스트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인증</w:t>
            </w:r>
          </w:p>
        </w:tc>
      </w:tr>
      <w:tr w:rsidR="007A1039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클라이언트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EZStation </w:t>
            </w:r>
          </w:p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EZLive</w:t>
            </w:r>
          </w:p>
          <w:p w:rsidR="00A41F21" w:rsidRPr="004A0282" w:rsidRDefault="00A41F21" w:rsidP="00374F7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EZView</w:t>
            </w:r>
          </w:p>
        </w:tc>
      </w:tr>
      <w:tr w:rsidR="00A41F21" w:rsidRPr="004A0282" w:rsidTr="00D402C3">
        <w:trPr>
          <w:trHeight w:val="177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웹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브라우저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646762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플러그인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필수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라이브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뷰</w:t>
            </w:r>
            <w:r w:rsidRPr="004A0282">
              <w:rPr>
                <w:rFonts w:eastAsia="Malgun Gothic" w:cstheme="minorHAnsi"/>
              </w:rPr>
              <w:t xml:space="preserve">: IE 10 </w:t>
            </w:r>
            <w:r w:rsidRPr="004A0282">
              <w:rPr>
                <w:rFonts w:eastAsia="Malgun Gothic" w:cstheme="minorHAnsi"/>
              </w:rPr>
              <w:t>이상</w:t>
            </w:r>
            <w:r w:rsidRPr="004A0282">
              <w:rPr>
                <w:rFonts w:eastAsia="Malgun Gothic" w:cstheme="minorHAnsi"/>
              </w:rPr>
              <w:t xml:space="preserve">, Chrome 45 </w:t>
            </w:r>
            <w:r w:rsidRPr="004A0282">
              <w:rPr>
                <w:rFonts w:eastAsia="Malgun Gothic" w:cstheme="minorHAnsi"/>
              </w:rPr>
              <w:t>이상</w:t>
            </w:r>
            <w:r w:rsidRPr="004A0282">
              <w:rPr>
                <w:rFonts w:eastAsia="Malgun Gothic" w:cstheme="minorHAnsi"/>
              </w:rPr>
              <w:t xml:space="preserve">, Firefox 52 </w:t>
            </w:r>
            <w:r w:rsidRPr="004A0282">
              <w:rPr>
                <w:rFonts w:eastAsia="Malgun Gothic" w:cstheme="minorHAnsi"/>
              </w:rPr>
              <w:t>이상</w:t>
            </w:r>
            <w:r w:rsidRPr="004A0282">
              <w:rPr>
                <w:rFonts w:eastAsia="Malgun Gothic" w:cstheme="minorHAnsi"/>
              </w:rPr>
              <w:t xml:space="preserve">, Edge 79 </w:t>
            </w:r>
            <w:r w:rsidRPr="004A0282">
              <w:rPr>
                <w:rFonts w:eastAsia="Malgun Gothic" w:cstheme="minorHAnsi"/>
              </w:rPr>
              <w:t>이상</w:t>
            </w:r>
          </w:p>
        </w:tc>
      </w:tr>
      <w:tr w:rsidR="00A41F21" w:rsidRPr="004A0282" w:rsidTr="00D402C3">
        <w:trPr>
          <w:trHeight w:val="221"/>
        </w:trPr>
        <w:tc>
          <w:tcPr>
            <w:tcW w:w="10206" w:type="dxa"/>
            <w:gridSpan w:val="6"/>
            <w:shd w:val="clear" w:color="auto" w:fill="C6DBF7"/>
          </w:tcPr>
          <w:p w:rsidR="00A41F21" w:rsidRPr="004A0282" w:rsidRDefault="00A41F21" w:rsidP="00A41F21">
            <w:pPr>
              <w:pStyle w:val="af7"/>
              <w:rPr>
                <w:rFonts w:asciiTheme="minorHAnsi" w:eastAsia="Malgun Gothic" w:hAnsiTheme="minorHAnsi" w:cstheme="minorHAnsi"/>
                <w:color w:val="007CA9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>팬</w:t>
            </w: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>및</w:t>
            </w: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>틸트</w:t>
            </w:r>
          </w:p>
        </w:tc>
      </w:tr>
      <w:tr w:rsidR="00A41F21" w:rsidRPr="004A0282" w:rsidTr="00D402C3">
        <w:trPr>
          <w:trHeight w:val="221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팬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범위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360°(</w:t>
            </w:r>
            <w:r w:rsidRPr="004A0282">
              <w:rPr>
                <w:rFonts w:eastAsia="Malgun Gothic" w:cstheme="minorHAnsi"/>
              </w:rPr>
              <w:t>무한</w:t>
            </w:r>
            <w:r w:rsidRPr="004A0282">
              <w:rPr>
                <w:rFonts w:eastAsia="Malgun Gothic" w:cstheme="minorHAnsi"/>
              </w:rPr>
              <w:t>)</w:t>
            </w:r>
          </w:p>
        </w:tc>
      </w:tr>
      <w:tr w:rsidR="00A41F21" w:rsidRPr="004A0282" w:rsidTr="00D402C3">
        <w:trPr>
          <w:trHeight w:val="221"/>
        </w:trPr>
        <w:tc>
          <w:tcPr>
            <w:tcW w:w="1872" w:type="dxa"/>
            <w:vMerge w:val="restart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팬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속도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0.1°/</w:t>
            </w:r>
            <w:r w:rsidRPr="004A0282">
              <w:rPr>
                <w:rFonts w:eastAsia="Malgun Gothic" w:cstheme="minorHAnsi"/>
              </w:rPr>
              <w:t>초</w:t>
            </w:r>
            <w:r w:rsidRPr="004A0282">
              <w:rPr>
                <w:rFonts w:eastAsia="Malgun Gothic" w:cstheme="minorHAnsi"/>
              </w:rPr>
              <w:t xml:space="preserve"> ~ 200°/</w:t>
            </w:r>
            <w:r w:rsidRPr="004A0282">
              <w:rPr>
                <w:rFonts w:eastAsia="Malgun Gothic" w:cstheme="minorHAnsi"/>
              </w:rPr>
              <w:t>초</w:t>
            </w:r>
          </w:p>
        </w:tc>
      </w:tr>
      <w:tr w:rsidR="00A41F21" w:rsidRPr="004A0282" w:rsidTr="00D402C3">
        <w:trPr>
          <w:trHeight w:val="221"/>
        </w:trPr>
        <w:tc>
          <w:tcPr>
            <w:tcW w:w="1872" w:type="dxa"/>
            <w:vMerge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프리셋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속도</w:t>
            </w:r>
            <w:r w:rsidRPr="004A0282">
              <w:rPr>
                <w:rFonts w:eastAsia="Malgun Gothic" w:cstheme="minorHAnsi"/>
              </w:rPr>
              <w:t>: 240°/s</w:t>
            </w:r>
          </w:p>
        </w:tc>
      </w:tr>
      <w:tr w:rsidR="00A41F21" w:rsidRPr="004A0282" w:rsidTr="00D402C3">
        <w:trPr>
          <w:trHeight w:val="221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틸트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범위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-15° ~ 90°(</w:t>
            </w:r>
            <w:r w:rsidRPr="004A0282">
              <w:rPr>
                <w:rFonts w:eastAsia="Malgun Gothic" w:cstheme="minorHAnsi"/>
              </w:rPr>
              <w:t>자동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리버스</w:t>
            </w:r>
            <w:r w:rsidRPr="004A0282">
              <w:rPr>
                <w:rFonts w:eastAsia="Malgun Gothic" w:cstheme="minorHAnsi"/>
              </w:rPr>
              <w:t>)</w:t>
            </w:r>
          </w:p>
        </w:tc>
      </w:tr>
      <w:tr w:rsidR="00A41F21" w:rsidRPr="004A0282" w:rsidTr="00D402C3">
        <w:trPr>
          <w:trHeight w:val="221"/>
        </w:trPr>
        <w:tc>
          <w:tcPr>
            <w:tcW w:w="1872" w:type="dxa"/>
            <w:vMerge w:val="restart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틸트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속도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0.1°/</w:t>
            </w:r>
            <w:r w:rsidRPr="004A0282">
              <w:rPr>
                <w:rFonts w:eastAsia="Malgun Gothic" w:cstheme="minorHAnsi"/>
              </w:rPr>
              <w:t>초</w:t>
            </w:r>
            <w:r w:rsidRPr="004A0282">
              <w:rPr>
                <w:rFonts w:eastAsia="Malgun Gothic" w:cstheme="minorHAnsi"/>
              </w:rPr>
              <w:t xml:space="preserve"> ~ 120°/</w:t>
            </w:r>
            <w:r w:rsidRPr="004A0282">
              <w:rPr>
                <w:rFonts w:eastAsia="Malgun Gothic" w:cstheme="minorHAnsi"/>
              </w:rPr>
              <w:t>초</w:t>
            </w:r>
          </w:p>
        </w:tc>
      </w:tr>
      <w:tr w:rsidR="00A41F21" w:rsidRPr="004A0282" w:rsidTr="00D402C3">
        <w:trPr>
          <w:trHeight w:val="221"/>
        </w:trPr>
        <w:tc>
          <w:tcPr>
            <w:tcW w:w="1872" w:type="dxa"/>
            <w:vMerge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프리셋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속도</w:t>
            </w:r>
            <w:r w:rsidRPr="004A0282">
              <w:rPr>
                <w:rFonts w:eastAsia="Malgun Gothic" w:cstheme="minorHAnsi"/>
              </w:rPr>
              <w:t>: 200°/</w:t>
            </w:r>
            <w:r w:rsidRPr="004A0282">
              <w:rPr>
                <w:rFonts w:eastAsia="Malgun Gothic" w:cstheme="minorHAnsi"/>
              </w:rPr>
              <w:t>초</w:t>
            </w:r>
          </w:p>
        </w:tc>
      </w:tr>
      <w:tr w:rsidR="00A41F21" w:rsidRPr="004A0282" w:rsidTr="00D402C3">
        <w:trPr>
          <w:trHeight w:val="221"/>
        </w:trPr>
        <w:tc>
          <w:tcPr>
            <w:tcW w:w="1872" w:type="dxa"/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프리셋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개수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A41F21" w:rsidRPr="004A0282" w:rsidRDefault="00A41F21" w:rsidP="00A41F21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1024</w:t>
            </w:r>
          </w:p>
        </w:tc>
      </w:tr>
      <w:tr w:rsidR="003F5222" w:rsidRPr="004A0282" w:rsidTr="00D402C3">
        <w:trPr>
          <w:trHeight w:val="159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프리셋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패트롤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패트롤</w:t>
            </w:r>
            <w:r w:rsidRPr="004A0282">
              <w:rPr>
                <w:rFonts w:eastAsia="Malgun Gothic" w:cstheme="minorHAnsi"/>
              </w:rPr>
              <w:t xml:space="preserve"> 16</w:t>
            </w:r>
            <w:r w:rsidRPr="004A0282">
              <w:rPr>
                <w:rFonts w:eastAsia="Malgun Gothic" w:cstheme="minorHAnsi"/>
              </w:rPr>
              <w:t>개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패트롤마다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64</w:t>
            </w:r>
            <w:r w:rsidRPr="004A0282">
              <w:rPr>
                <w:rFonts w:eastAsia="Malgun Gothic" w:cstheme="minorHAnsi"/>
              </w:rPr>
              <w:t>개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프리셋</w:t>
            </w:r>
          </w:p>
        </w:tc>
      </w:tr>
      <w:tr w:rsidR="003F5222" w:rsidRPr="004A0282" w:rsidTr="00D402C3">
        <w:trPr>
          <w:trHeight w:val="135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kern w:val="2"/>
                <w:szCs w:val="16"/>
              </w:rPr>
            </w:pPr>
            <w:r w:rsidRPr="004A0282">
              <w:rPr>
                <w:rFonts w:eastAsia="Malgun Gothic" w:cstheme="minorHAnsi"/>
              </w:rPr>
              <w:t>루트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패트롤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패트롤</w:t>
            </w:r>
            <w:r w:rsidRPr="004A0282">
              <w:rPr>
                <w:rFonts w:eastAsia="Malgun Gothic" w:cstheme="minorHAnsi"/>
              </w:rPr>
              <w:t xml:space="preserve"> 16</w:t>
            </w:r>
            <w:r w:rsidRPr="004A0282">
              <w:rPr>
                <w:rFonts w:eastAsia="Malgun Gothic" w:cstheme="minorHAnsi"/>
              </w:rPr>
              <w:t>개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패트롤마다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32</w:t>
            </w:r>
            <w:r w:rsidRPr="004A0282">
              <w:rPr>
                <w:rFonts w:eastAsia="Malgun Gothic" w:cstheme="minorHAnsi"/>
              </w:rPr>
              <w:t>개의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행동</w:t>
            </w:r>
          </w:p>
        </w:tc>
      </w:tr>
      <w:tr w:rsidR="003F5222" w:rsidRPr="004A0282" w:rsidTr="00D402C3">
        <w:trPr>
          <w:trHeight w:val="253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kern w:val="2"/>
                <w:szCs w:val="16"/>
              </w:rPr>
            </w:pPr>
            <w:r w:rsidRPr="004A0282">
              <w:rPr>
                <w:rFonts w:eastAsia="Malgun Gothic" w:cstheme="minorHAnsi"/>
              </w:rPr>
              <w:t>저장된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패트롤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패트롤</w:t>
            </w:r>
            <w:r w:rsidRPr="004A0282">
              <w:rPr>
                <w:rFonts w:eastAsia="Malgun Gothic" w:cstheme="minorHAnsi"/>
              </w:rPr>
              <w:t xml:space="preserve"> 16</w:t>
            </w:r>
            <w:r w:rsidRPr="004A0282">
              <w:rPr>
                <w:rFonts w:eastAsia="Malgun Gothic" w:cstheme="minorHAnsi"/>
              </w:rPr>
              <w:t>개</w:t>
            </w:r>
            <w:r w:rsidRPr="004A0282">
              <w:rPr>
                <w:rFonts w:eastAsia="Malgun Gothic" w:cstheme="minorHAnsi"/>
              </w:rPr>
              <w:t xml:space="preserve">, </w:t>
            </w:r>
            <w:r w:rsidRPr="004A0282">
              <w:rPr>
                <w:rFonts w:eastAsia="Malgun Gothic" w:cstheme="minorHAnsi"/>
              </w:rPr>
              <w:t>패트롤마다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128</w:t>
            </w:r>
            <w:r w:rsidRPr="004A0282">
              <w:rPr>
                <w:rFonts w:eastAsia="Malgun Gothic" w:cstheme="minorHAnsi"/>
              </w:rPr>
              <w:t>개의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행동</w:t>
            </w:r>
          </w:p>
        </w:tc>
      </w:tr>
      <w:tr w:rsidR="003F5222" w:rsidRPr="004A0282" w:rsidTr="00D402C3">
        <w:trPr>
          <w:trHeight w:val="215"/>
        </w:trPr>
        <w:tc>
          <w:tcPr>
            <w:tcW w:w="1872" w:type="dxa"/>
          </w:tcPr>
          <w:p w:rsidR="003F5222" w:rsidRPr="004A0282" w:rsidRDefault="003F5222" w:rsidP="004A0282">
            <w:pPr>
              <w:pStyle w:val="TableText"/>
              <w:rPr>
                <w:rFonts w:eastAsia="Malgun Gothic" w:cstheme="minorHAnsi"/>
                <w:kern w:val="2"/>
                <w:szCs w:val="16"/>
              </w:rPr>
            </w:pPr>
            <w:r w:rsidRPr="004A0282">
              <w:rPr>
                <w:rFonts w:eastAsia="Malgun Gothic" w:cstheme="minorHAnsi"/>
              </w:rPr>
              <w:t>패트롤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체재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시간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15</w:t>
            </w:r>
            <w:r w:rsidRPr="004A0282">
              <w:rPr>
                <w:rFonts w:eastAsia="Malgun Gothic" w:cstheme="minorHAnsi"/>
              </w:rPr>
              <w:t>초</w:t>
            </w:r>
            <w:r w:rsidRPr="004A0282">
              <w:rPr>
                <w:rFonts w:eastAsia="Malgun Gothic" w:cstheme="minorHAnsi"/>
              </w:rPr>
              <w:t>~1,800</w:t>
            </w:r>
            <w:r w:rsidRPr="004A0282">
              <w:rPr>
                <w:rFonts w:eastAsia="Malgun Gothic" w:cstheme="minorHAnsi"/>
              </w:rPr>
              <w:t>초</w:t>
            </w:r>
          </w:p>
        </w:tc>
      </w:tr>
      <w:tr w:rsidR="003F5222" w:rsidRPr="004A0282" w:rsidTr="00D402C3">
        <w:trPr>
          <w:trHeight w:val="191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kern w:val="2"/>
                <w:szCs w:val="16"/>
              </w:rPr>
            </w:pPr>
            <w:r w:rsidRPr="004A0282">
              <w:rPr>
                <w:rFonts w:eastAsia="Malgun Gothic" w:cstheme="minorHAnsi"/>
              </w:rPr>
              <w:t>프리셋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이미지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고정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  <w:tr w:rsidR="003F5222" w:rsidRPr="004A0282" w:rsidTr="00D402C3">
        <w:trPr>
          <w:trHeight w:val="221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초기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위치</w:t>
            </w:r>
            <w:r w:rsidRPr="004A0282">
              <w:rPr>
                <w:rFonts w:eastAsia="Malgun Gothic" w:cstheme="minorHAnsi"/>
              </w:rPr>
              <w:t xml:space="preserve"> 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  <w:r w:rsidRPr="004A0282">
              <w:rPr>
                <w:rFonts w:eastAsia="Malgun Gothic" w:cstheme="minorHAnsi"/>
              </w:rPr>
              <w:t xml:space="preserve"> </w:t>
            </w:r>
          </w:p>
        </w:tc>
      </w:tr>
      <w:tr w:rsidR="003F5222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9F1" w:themeFill="text2" w:themeFillTint="33"/>
          </w:tcPr>
          <w:p w:rsidR="003F5222" w:rsidRPr="004A0282" w:rsidRDefault="003F5222" w:rsidP="003F5222">
            <w:pPr>
              <w:pStyle w:val="af7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>인터페이스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오디오</w:t>
            </w:r>
            <w:r w:rsidRPr="004A0282">
              <w:rPr>
                <w:rFonts w:eastAsia="Malgun Gothic" w:cstheme="minorHAnsi"/>
              </w:rPr>
              <w:t xml:space="preserve"> I/O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1/1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알람</w:t>
            </w:r>
            <w:r w:rsidRPr="004A0282">
              <w:rPr>
                <w:rFonts w:eastAsia="Malgun Gothic" w:cstheme="minorHAnsi"/>
              </w:rPr>
              <w:t xml:space="preserve"> I/O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2/1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시리얼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포트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1×RS485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내장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마이크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N/A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내장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스피커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N/A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WIFI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N/A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네트워크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1×RJ45 10M/100M </w:t>
            </w:r>
            <w:r w:rsidRPr="004A0282">
              <w:rPr>
                <w:rFonts w:eastAsia="Malgun Gothic" w:cstheme="minorHAnsi"/>
              </w:rPr>
              <w:t>베이스</w:t>
            </w:r>
            <w:r w:rsidRPr="004A0282">
              <w:rPr>
                <w:rFonts w:eastAsia="Malgun Gothic" w:cstheme="minorHAnsi"/>
              </w:rPr>
              <w:t xml:space="preserve">-TX </w:t>
            </w:r>
            <w:r w:rsidRPr="004A0282">
              <w:rPr>
                <w:rFonts w:eastAsia="Malgun Gothic" w:cstheme="minorHAnsi"/>
              </w:rPr>
              <w:t>이더넷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  <w:tcBorders>
              <w:bottom w:val="single" w:sz="4" w:space="0" w:color="0070C0"/>
            </w:tcBorders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비디오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출력</w:t>
            </w:r>
          </w:p>
        </w:tc>
        <w:tc>
          <w:tcPr>
            <w:tcW w:w="8334" w:type="dxa"/>
            <w:gridSpan w:val="5"/>
            <w:tcBorders>
              <w:bottom w:val="single" w:sz="4" w:space="0" w:color="0070C0"/>
            </w:tcBorders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1 BNC</w:t>
            </w:r>
          </w:p>
        </w:tc>
      </w:tr>
      <w:tr w:rsidR="003F5222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BF7"/>
          </w:tcPr>
          <w:p w:rsidR="003F5222" w:rsidRPr="004A0282" w:rsidRDefault="003F5222" w:rsidP="003F5222">
            <w:pPr>
              <w:pStyle w:val="af7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>인증</w:t>
            </w:r>
          </w:p>
        </w:tc>
      </w:tr>
      <w:tr w:rsidR="008B169F" w:rsidRPr="004A0282" w:rsidTr="00D402C3">
        <w:trPr>
          <w:trHeight w:val="222"/>
        </w:trPr>
        <w:tc>
          <w:tcPr>
            <w:tcW w:w="1872" w:type="dxa"/>
          </w:tcPr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EMC</w:t>
            </w:r>
          </w:p>
        </w:tc>
        <w:tc>
          <w:tcPr>
            <w:tcW w:w="8334" w:type="dxa"/>
            <w:gridSpan w:val="5"/>
          </w:tcPr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CE-EMC (EN 55032:2015+A11:2020+A1:2020,EN 61000-3-3:2013+A1:2019+A2:2021,EN IEC 61000-3-2: 2019+A1: 2021,EN 55035: 2017+A11:2020)</w:t>
            </w:r>
          </w:p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FCC(47 CFR Part 15, Subpart B</w:t>
            </w:r>
            <w:r w:rsidRPr="004A0282">
              <w:rPr>
                <w:rFonts w:eastAsia="Malgun Gothic" w:cstheme="minorHAnsi"/>
              </w:rPr>
              <w:t>，</w:t>
            </w:r>
            <w:r w:rsidRPr="004A0282">
              <w:rPr>
                <w:rFonts w:eastAsia="Malgun Gothic" w:cstheme="minorHAnsi"/>
              </w:rPr>
              <w:t>ANSI C63.4-2014)</w:t>
            </w:r>
          </w:p>
        </w:tc>
      </w:tr>
      <w:tr w:rsidR="008B169F" w:rsidRPr="004A0282" w:rsidTr="00D402C3">
        <w:trPr>
          <w:trHeight w:val="222"/>
        </w:trPr>
        <w:tc>
          <w:tcPr>
            <w:tcW w:w="1872" w:type="dxa"/>
          </w:tcPr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안전성</w:t>
            </w:r>
          </w:p>
        </w:tc>
        <w:tc>
          <w:tcPr>
            <w:tcW w:w="8334" w:type="dxa"/>
            <w:gridSpan w:val="5"/>
          </w:tcPr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CE LVD(EN 62368-1:2014+A11:2017)</w:t>
            </w:r>
          </w:p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CB(IEC 62368-1:2014)</w:t>
            </w:r>
          </w:p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UL(UL 62368-1, 2nd Ed., </w:t>
            </w:r>
            <w:r w:rsidRPr="004A0282">
              <w:rPr>
                <w:rFonts w:eastAsia="Malgun Gothic" w:cstheme="minorHAnsi"/>
              </w:rPr>
              <w:t>발행일</w:t>
            </w:r>
            <w:r w:rsidRPr="004A0282">
              <w:rPr>
                <w:rFonts w:eastAsia="Malgun Gothic" w:cstheme="minorHAnsi"/>
              </w:rPr>
              <w:t>: 2014-12-01)</w:t>
            </w:r>
          </w:p>
        </w:tc>
      </w:tr>
      <w:tr w:rsidR="008B169F" w:rsidRPr="004A0282" w:rsidTr="00D402C3">
        <w:trPr>
          <w:trHeight w:val="222"/>
        </w:trPr>
        <w:tc>
          <w:tcPr>
            <w:tcW w:w="1872" w:type="dxa"/>
          </w:tcPr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환경</w:t>
            </w:r>
          </w:p>
        </w:tc>
        <w:tc>
          <w:tcPr>
            <w:tcW w:w="8334" w:type="dxa"/>
            <w:gridSpan w:val="5"/>
          </w:tcPr>
          <w:p w:rsidR="008B169F" w:rsidRPr="004A0282" w:rsidRDefault="008B169F" w:rsidP="008B169F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CE-RoHS(2011/65/EU;(EU)2015/863)</w:t>
            </w:r>
          </w:p>
        </w:tc>
      </w:tr>
      <w:tr w:rsidR="00C54A6B" w:rsidRPr="004A0282" w:rsidTr="00D402C3">
        <w:trPr>
          <w:trHeight w:val="222"/>
        </w:trPr>
        <w:tc>
          <w:tcPr>
            <w:tcW w:w="1872" w:type="dxa"/>
          </w:tcPr>
          <w:p w:rsidR="00C54A6B" w:rsidRPr="004A0282" w:rsidRDefault="00C54A6B" w:rsidP="00C54A6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IP </w:t>
            </w:r>
            <w:r w:rsidRPr="004A0282">
              <w:rPr>
                <w:rFonts w:eastAsia="Malgun Gothic" w:cstheme="minorHAnsi"/>
              </w:rPr>
              <w:t>등급</w:t>
            </w:r>
          </w:p>
        </w:tc>
        <w:tc>
          <w:tcPr>
            <w:tcW w:w="8334" w:type="dxa"/>
            <w:gridSpan w:val="5"/>
          </w:tcPr>
          <w:p w:rsidR="00C54A6B" w:rsidRPr="004A0282" w:rsidRDefault="00C54A6B" w:rsidP="00C54A6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IP67(IEC 60529:1989+AMD1:1999+AMD2:2013)</w:t>
            </w:r>
          </w:p>
          <w:p w:rsidR="00C54A6B" w:rsidRPr="004A0282" w:rsidRDefault="00C54A6B" w:rsidP="00C54A6B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IK10(IEC 62262:2002)</w:t>
            </w:r>
          </w:p>
        </w:tc>
      </w:tr>
      <w:tr w:rsidR="003F5222" w:rsidRPr="004A0282" w:rsidTr="00D402C3">
        <w:trPr>
          <w:trHeight w:val="222"/>
        </w:trPr>
        <w:tc>
          <w:tcPr>
            <w:tcW w:w="10206" w:type="dxa"/>
            <w:gridSpan w:val="6"/>
            <w:shd w:val="clear" w:color="auto" w:fill="C6D9F1" w:themeFill="text2" w:themeFillTint="33"/>
          </w:tcPr>
          <w:p w:rsidR="003F5222" w:rsidRPr="004A0282" w:rsidRDefault="003F5222" w:rsidP="003F5222">
            <w:pPr>
              <w:pStyle w:val="af7"/>
              <w:rPr>
                <w:rFonts w:asciiTheme="minorHAnsi" w:eastAsia="Malgun Gothic" w:hAnsiTheme="minorHAnsi" w:cstheme="minorHAnsi"/>
                <w:sz w:val="16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color w:val="007CA9"/>
                <w:sz w:val="16"/>
              </w:rPr>
              <w:t>일반</w:t>
            </w:r>
          </w:p>
        </w:tc>
      </w:tr>
      <w:tr w:rsidR="003F5222" w:rsidRPr="004A0282" w:rsidTr="00D402C3">
        <w:trPr>
          <w:trHeight w:val="64"/>
        </w:trPr>
        <w:tc>
          <w:tcPr>
            <w:tcW w:w="1872" w:type="dxa"/>
            <w:vMerge w:val="restart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</w:p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전원</w:t>
            </w:r>
          </w:p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DC12V(±25%, 3A), PoE+(IEEE 802.3at)</w:t>
            </w:r>
          </w:p>
        </w:tc>
      </w:tr>
      <w:tr w:rsidR="003F5222" w:rsidRPr="004A0282" w:rsidTr="00D402C3">
        <w:trPr>
          <w:trHeight w:val="64"/>
        </w:trPr>
        <w:tc>
          <w:tcPr>
            <w:tcW w:w="1872" w:type="dxa"/>
            <w:vMerge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소비전력</w:t>
            </w:r>
            <w:r w:rsidRPr="004A0282">
              <w:rPr>
                <w:rFonts w:eastAsia="Malgun Gothic" w:cstheme="minorHAnsi"/>
              </w:rPr>
              <w:t xml:space="preserve">: </w:t>
            </w:r>
            <w:r w:rsidRPr="004A0282">
              <w:rPr>
                <w:rFonts w:eastAsia="Malgun Gothic" w:cstheme="minorHAnsi"/>
              </w:rPr>
              <w:t>최대</w:t>
            </w:r>
            <w:r w:rsidRPr="004A0282">
              <w:rPr>
                <w:rFonts w:eastAsia="Malgun Gothic" w:cstheme="minorHAnsi"/>
              </w:rPr>
              <w:t xml:space="preserve"> 21W</w:t>
            </w:r>
          </w:p>
        </w:tc>
      </w:tr>
      <w:tr w:rsidR="003F5222" w:rsidRPr="004A0282" w:rsidTr="00D402C3">
        <w:tblPrEx>
          <w:tblLook w:val="04A0" w:firstRow="1" w:lastRow="0" w:firstColumn="1" w:lastColumn="0" w:noHBand="0" w:noVBand="1"/>
        </w:tblPrEx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전원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인터페이스</w:t>
            </w:r>
            <w:r w:rsidRPr="004A0282">
              <w:rPr>
                <w:rFonts w:eastAsia="Malgun Gothic" w:cstheme="minorHAnsi"/>
              </w:rPr>
              <w:t xml:space="preserve"> 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Ø 5.5mm </w:t>
            </w:r>
            <w:r w:rsidRPr="004A0282">
              <w:rPr>
                <w:rFonts w:eastAsia="Malgun Gothic" w:cstheme="minorHAnsi"/>
              </w:rPr>
              <w:t>동축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전원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플러그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사이즈</w:t>
            </w:r>
            <w:r w:rsidRPr="004A0282">
              <w:rPr>
                <w:rFonts w:eastAsia="Malgun Gothic" w:cstheme="minorHAnsi"/>
              </w:rPr>
              <w:t>(Ø×H)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Ø166×295mm(Ø6.5"×11.6")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무게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3.05kg(6.72lb)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작업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환경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-40°C ~ 70°C(-40°F ~ 158°F), </w:t>
            </w:r>
            <w:r w:rsidRPr="004A0282">
              <w:rPr>
                <w:rFonts w:eastAsia="Malgun Gothic" w:cstheme="minorHAnsi"/>
              </w:rPr>
              <w:t>습도</w:t>
            </w:r>
            <w:r w:rsidRPr="004A0282">
              <w:rPr>
                <w:rFonts w:eastAsia="Malgun Gothic" w:cstheme="minorHAnsi"/>
              </w:rPr>
              <w:t>: ≤95% RH(</w:t>
            </w:r>
            <w:r w:rsidRPr="004A0282">
              <w:rPr>
                <w:rFonts w:eastAsia="Malgun Gothic" w:cstheme="minorHAnsi"/>
              </w:rPr>
              <w:t>비응축</w:t>
            </w:r>
            <w:r w:rsidRPr="004A0282">
              <w:rPr>
                <w:rFonts w:eastAsia="Malgun Gothic" w:cstheme="minorHAnsi"/>
              </w:rPr>
              <w:t>)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보관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환경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 xml:space="preserve">-40°C ~ 70°C(-40°F ~ 158°F), </w:t>
            </w:r>
            <w:r w:rsidRPr="004A0282">
              <w:rPr>
                <w:rFonts w:eastAsia="Malgun Gothic" w:cstheme="minorHAnsi"/>
              </w:rPr>
              <w:t>습도</w:t>
            </w:r>
            <w:r w:rsidRPr="004A0282">
              <w:rPr>
                <w:rFonts w:eastAsia="Malgun Gothic" w:cstheme="minorHAnsi"/>
              </w:rPr>
              <w:t>: ≤95% RH(</w:t>
            </w:r>
            <w:r w:rsidRPr="004A0282">
              <w:rPr>
                <w:rFonts w:eastAsia="Malgun Gothic" w:cstheme="minorHAnsi"/>
              </w:rPr>
              <w:t>비응축</w:t>
            </w:r>
            <w:r w:rsidRPr="004A0282">
              <w:rPr>
                <w:rFonts w:eastAsia="Malgun Gothic" w:cstheme="minorHAnsi"/>
              </w:rPr>
              <w:t>)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서지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보호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6KV</w:t>
            </w:r>
          </w:p>
        </w:tc>
      </w:tr>
      <w:tr w:rsidR="003F5222" w:rsidRPr="004A0282" w:rsidTr="00D402C3">
        <w:trPr>
          <w:trHeight w:val="222"/>
        </w:trPr>
        <w:tc>
          <w:tcPr>
            <w:tcW w:w="1872" w:type="dxa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초기화</w:t>
            </w:r>
            <w:r w:rsidRPr="004A0282">
              <w:rPr>
                <w:rFonts w:eastAsia="Malgun Gothic" w:cstheme="minorHAnsi"/>
              </w:rPr>
              <w:t xml:space="preserve"> </w:t>
            </w:r>
            <w:r w:rsidRPr="004A0282">
              <w:rPr>
                <w:rFonts w:eastAsia="Malgun Gothic" w:cstheme="minorHAnsi"/>
              </w:rPr>
              <w:t>버튼</w:t>
            </w:r>
          </w:p>
        </w:tc>
        <w:tc>
          <w:tcPr>
            <w:tcW w:w="8334" w:type="dxa"/>
            <w:gridSpan w:val="5"/>
          </w:tcPr>
          <w:p w:rsidR="003F5222" w:rsidRPr="004A0282" w:rsidRDefault="003F5222" w:rsidP="003F5222">
            <w:pPr>
              <w:pStyle w:val="TableText"/>
              <w:rPr>
                <w:rFonts w:eastAsia="Malgun Gothic" w:cstheme="minorHAnsi"/>
                <w:szCs w:val="16"/>
              </w:rPr>
            </w:pPr>
            <w:r w:rsidRPr="004A0282">
              <w:rPr>
                <w:rFonts w:eastAsia="Malgun Gothic" w:cstheme="minorHAnsi"/>
              </w:rPr>
              <w:t>지원</w:t>
            </w:r>
          </w:p>
        </w:tc>
      </w:tr>
    </w:tbl>
    <w:p w:rsidR="009A711B" w:rsidRPr="004A0282" w:rsidRDefault="009A711B" w:rsidP="00F21641">
      <w:pPr>
        <w:pStyle w:val="3"/>
        <w:spacing w:before="120" w:after="120"/>
        <w:rPr>
          <w:rFonts w:asciiTheme="minorHAnsi" w:eastAsia="Malgun Gothic" w:hAnsiTheme="minorHAnsi" w:cstheme="minorHAnsi"/>
          <w:sz w:val="36"/>
        </w:rPr>
      </w:pPr>
      <w:r w:rsidRPr="004A0282">
        <w:rPr>
          <w:rFonts w:asciiTheme="minorHAnsi" w:eastAsia="Malgun Gothic" w:hAnsiTheme="minorHAnsi" w:cstheme="minorHAnsi"/>
          <w:sz w:val="36"/>
        </w:rPr>
        <w:t>사이즈</w:t>
      </w:r>
    </w:p>
    <w:p w:rsidR="00374F7B" w:rsidRPr="004A0282" w:rsidRDefault="004D7530" w:rsidP="00A45FA8">
      <w:pPr>
        <w:autoSpaceDE w:val="0"/>
        <w:autoSpaceDN w:val="0"/>
        <w:adjustRightInd w:val="0"/>
        <w:spacing w:before="0" w:after="0"/>
        <w:jc w:val="center"/>
        <w:rPr>
          <w:rFonts w:asciiTheme="minorHAnsi" w:eastAsia="Malgun Gothic" w:hAnsiTheme="minorHAnsi" w:cstheme="minorHAnsi"/>
          <w:color w:val="FFFFFF"/>
          <w:kern w:val="0"/>
          <w:sz w:val="16"/>
          <w:szCs w:val="16"/>
        </w:rPr>
      </w:pPr>
      <w:r w:rsidRPr="004A0282">
        <w:rPr>
          <w:rFonts w:asciiTheme="minorHAnsi" w:eastAsia="Malgun Gothic" w:hAnsiTheme="minorHAnsi" w:cstheme="minorHAnsi"/>
          <w:noProof/>
          <w:lang w:eastAsia="zh-CN"/>
        </w:rPr>
        <w:drawing>
          <wp:inline distT="0" distB="0" distL="0" distR="0" wp14:anchorId="18FD96A9" wp14:editId="5389840C">
            <wp:extent cx="2470244" cy="308780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5817" cy="32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1A" w:rsidRPr="004A0282" w:rsidRDefault="0032691A" w:rsidP="002342AF">
      <w:pPr>
        <w:pStyle w:val="3"/>
        <w:spacing w:before="120" w:after="120"/>
        <w:rPr>
          <w:rFonts w:asciiTheme="minorHAnsi" w:eastAsia="Malgun Gothic" w:hAnsiTheme="minorHAnsi" w:cstheme="minorHAnsi"/>
          <w:sz w:val="36"/>
        </w:rPr>
      </w:pPr>
      <w:r w:rsidRPr="004A0282">
        <w:rPr>
          <w:rFonts w:asciiTheme="minorHAnsi" w:eastAsia="Malgun Gothic" w:hAnsiTheme="minorHAnsi" w:cstheme="minorHAnsi"/>
          <w:sz w:val="36"/>
        </w:rPr>
        <w:t>액세서리</w:t>
      </w:r>
    </w:p>
    <w:p w:rsidR="007673D7" w:rsidRPr="004A0282" w:rsidRDefault="007673D7" w:rsidP="003933DE">
      <w:pPr>
        <w:pStyle w:val="3"/>
        <w:spacing w:before="120" w:after="120"/>
        <w:rPr>
          <w:rFonts w:asciiTheme="minorHAnsi" w:eastAsia="Malgun Gothic" w:hAnsiTheme="minorHAnsi" w:cstheme="minorHAnsi"/>
          <w:sz w:val="28"/>
        </w:rPr>
      </w:pPr>
      <w:r w:rsidRPr="004A0282">
        <w:rPr>
          <w:rFonts w:asciiTheme="minorHAnsi" w:eastAsia="Malgun Gothic" w:hAnsiTheme="minorHAnsi" w:cstheme="minorHAnsi"/>
          <w:sz w:val="28"/>
        </w:rPr>
        <w:t>포함</w:t>
      </w:r>
      <w:r w:rsidRPr="004A0282">
        <w:rPr>
          <w:rFonts w:asciiTheme="minorHAnsi" w:eastAsia="Malgun Gothic" w:hAnsiTheme="minorHAnsi" w:cstheme="minorHAnsi"/>
          <w:sz w:val="28"/>
        </w:rPr>
        <w:t xml:space="preserve"> </w:t>
      </w:r>
      <w:r w:rsidRPr="004A0282">
        <w:rPr>
          <w:rFonts w:asciiTheme="minorHAnsi" w:eastAsia="Malgun Gothic" w:hAnsiTheme="minorHAnsi" w:cstheme="minorHAnsi"/>
          <w:sz w:val="28"/>
        </w:rPr>
        <w:t>사항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</w:tblGrid>
      <w:tr w:rsidR="00360E52" w:rsidRPr="004A0282" w:rsidTr="003933DE">
        <w:trPr>
          <w:trHeight w:val="994"/>
          <w:jc w:val="center"/>
        </w:trPr>
        <w:tc>
          <w:tcPr>
            <w:tcW w:w="3598" w:type="dxa"/>
            <w:vAlign w:val="center"/>
          </w:tcPr>
          <w:p w:rsidR="00360E52" w:rsidRPr="004A0282" w:rsidRDefault="00360E52" w:rsidP="007843E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</w:rPr>
            </w:pPr>
            <w:bookmarkStart w:id="1" w:name="_Hlk43816422"/>
            <w:r w:rsidRPr="004A0282">
              <w:rPr>
                <w:rFonts w:asciiTheme="minorHAnsi" w:eastAsia="Malgun Gothic" w:hAnsiTheme="minorHAnsi" w:cstheme="minorHAnsi"/>
              </w:rPr>
              <w:t>TR-WE45-IN</w:t>
            </w:r>
          </w:p>
          <w:p w:rsidR="00360E52" w:rsidRPr="004A0282" w:rsidRDefault="00360E52" w:rsidP="007843E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벽부형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브라켓</w:t>
            </w:r>
          </w:p>
        </w:tc>
      </w:tr>
      <w:tr w:rsidR="007673D7" w:rsidRPr="004A0282" w:rsidTr="003933DE">
        <w:trPr>
          <w:trHeight w:val="1492"/>
          <w:jc w:val="center"/>
        </w:trPr>
        <w:tc>
          <w:tcPr>
            <w:tcW w:w="3598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5D9B921B" wp14:editId="3440F62B">
                  <wp:extent cx="904875" cy="677898"/>
                  <wp:effectExtent l="0" t="0" r="0" b="825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y08278\AppData\Local\Microsoft\Windows\INetCache\Content.Word\TR-WE45-IN-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4" t="29070" r="28313" b="25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80" cy="68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A45FA8" w:rsidRPr="004A0282" w:rsidRDefault="00A45FA8" w:rsidP="00A45FA8">
      <w:pPr>
        <w:rPr>
          <w:rFonts w:asciiTheme="minorHAnsi" w:eastAsia="Malgun Gothic" w:hAnsiTheme="minorHAnsi" w:cstheme="minorHAnsi"/>
          <w:noProof/>
        </w:rPr>
      </w:pPr>
    </w:p>
    <w:p w:rsidR="003933DE" w:rsidRPr="004A0282" w:rsidRDefault="003933DE" w:rsidP="003933DE">
      <w:pPr>
        <w:pStyle w:val="3"/>
        <w:spacing w:before="120" w:after="120"/>
        <w:rPr>
          <w:rFonts w:asciiTheme="minorHAnsi" w:eastAsia="Malgun Gothic" w:hAnsiTheme="minorHAnsi" w:cstheme="minorHAnsi"/>
          <w:sz w:val="28"/>
        </w:rPr>
      </w:pPr>
      <w:r w:rsidRPr="004A0282">
        <w:rPr>
          <w:rFonts w:asciiTheme="minorHAnsi" w:eastAsia="Malgun Gothic" w:hAnsiTheme="minorHAnsi" w:cstheme="minorHAnsi"/>
          <w:sz w:val="28"/>
        </w:rPr>
        <w:t>옵션</w:t>
      </w:r>
      <w:r w:rsidRPr="004A0282">
        <w:rPr>
          <w:rFonts w:asciiTheme="minorHAnsi" w:eastAsia="Malgun Gothic" w:hAnsiTheme="minorHAnsi" w:cstheme="minorHAnsi"/>
          <w:sz w:val="28"/>
        </w:rPr>
        <w:t xml:space="preserve"> </w:t>
      </w:r>
      <w:r w:rsidRPr="004A0282">
        <w:rPr>
          <w:rFonts w:asciiTheme="minorHAnsi" w:eastAsia="Malgun Gothic" w:hAnsiTheme="minorHAnsi" w:cstheme="minorHAnsi"/>
          <w:sz w:val="28"/>
        </w:rPr>
        <w:t>제품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7673D7" w:rsidRPr="004A0282" w:rsidTr="00A63633">
        <w:trPr>
          <w:jc w:val="center"/>
        </w:trPr>
        <w:tc>
          <w:tcPr>
            <w:tcW w:w="2038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TR-CE45-IN</w:t>
            </w:r>
          </w:p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J</w:t>
            </w:r>
            <w:r w:rsidRPr="004A0282">
              <w:rPr>
                <w:rFonts w:asciiTheme="minorHAnsi" w:eastAsia="Malgun Gothic" w:hAnsiTheme="minorHAnsi" w:cstheme="minorHAnsi"/>
              </w:rPr>
              <w:t>자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브라켓</w:t>
            </w:r>
          </w:p>
        </w:tc>
        <w:tc>
          <w:tcPr>
            <w:tcW w:w="2039" w:type="dxa"/>
            <w:vAlign w:val="center"/>
          </w:tcPr>
          <w:p w:rsidR="003933DE" w:rsidRPr="004A0282" w:rsidRDefault="003933DE" w:rsidP="003933D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TR-WE45-A-IN</w:t>
            </w:r>
          </w:p>
          <w:p w:rsidR="007673D7" w:rsidRPr="004A0282" w:rsidRDefault="003933DE" w:rsidP="003933D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벽부형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브라켓</w:t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TR-UF45-A-IN</w:t>
            </w:r>
          </w:p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J</w:t>
            </w:r>
            <w:r w:rsidRPr="004A0282">
              <w:rPr>
                <w:rFonts w:asciiTheme="minorHAnsi" w:eastAsia="Malgun Gothic" w:hAnsiTheme="minorHAnsi" w:cstheme="minorHAnsi"/>
              </w:rPr>
              <w:t>자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브라켓</w:t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TR-JB12-IN</w:t>
            </w:r>
          </w:p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정션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박스</w:t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TR-SE45-A-IN</w:t>
            </w:r>
          </w:p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J</w:t>
            </w:r>
            <w:r w:rsidRPr="004A0282">
              <w:rPr>
                <w:rFonts w:asciiTheme="minorHAnsi" w:eastAsia="Malgun Gothic" w:hAnsiTheme="minorHAnsi" w:cstheme="minorHAnsi"/>
              </w:rPr>
              <w:t>자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브라켓</w:t>
            </w:r>
          </w:p>
        </w:tc>
      </w:tr>
      <w:tr w:rsidR="007673D7" w:rsidRPr="004A0282" w:rsidTr="00A63633">
        <w:trPr>
          <w:jc w:val="center"/>
        </w:trPr>
        <w:tc>
          <w:tcPr>
            <w:tcW w:w="2038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3B3099BA" wp14:editId="528640B2">
                  <wp:extent cx="353259" cy="580736"/>
                  <wp:effectExtent l="0" t="0" r="8890" b="0"/>
                  <wp:docPr id="34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59" cy="58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673D7" w:rsidRPr="004A0282" w:rsidRDefault="003933DE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036CDB7D" wp14:editId="022CF054">
                  <wp:extent cx="652375" cy="536752"/>
                  <wp:effectExtent l="0" t="0" r="0" b="0"/>
                  <wp:docPr id="1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 descr="http://sgcdn.uniview.com/res/201511/10/20151110_1605287_1-B_788242_14044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1" t="5000" r="11081" b="4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32" cy="542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110C768C" wp14:editId="262C9CE6">
                  <wp:extent cx="572711" cy="300705"/>
                  <wp:effectExtent l="0" t="0" r="0" b="4445"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2711" cy="30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188BEB57" wp14:editId="4AD01C88">
                  <wp:extent cx="476556" cy="593715"/>
                  <wp:effectExtent l="0" t="0" r="0" b="0"/>
                  <wp:docPr id="38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 descr="http://sgcdn.uniview.com/res/201511/10/20151110_1605273_1-B_788193_140445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6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63" cy="602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2CE36287" wp14:editId="2A4795B5">
                  <wp:extent cx="91156" cy="551712"/>
                  <wp:effectExtent l="0" t="0" r="4445" b="1270"/>
                  <wp:docPr id="3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6" cy="551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D7" w:rsidRPr="004A0282" w:rsidTr="00A63633">
        <w:trPr>
          <w:jc w:val="center"/>
        </w:trPr>
        <w:tc>
          <w:tcPr>
            <w:tcW w:w="2038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TR-SE45-IN</w:t>
            </w:r>
          </w:p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J</w:t>
            </w:r>
            <w:r w:rsidRPr="004A0282">
              <w:rPr>
                <w:rFonts w:asciiTheme="minorHAnsi" w:eastAsia="Malgun Gothic" w:hAnsiTheme="minorHAnsi" w:cstheme="minorHAnsi"/>
              </w:rPr>
              <w:t>자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브라켓</w:t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TR-UP08-A-IN/TR-UP08-B-IN</w:t>
            </w:r>
          </w:p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폴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마운트</w:t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TR-UC08-A-IN/ TR-UC08-B-IN</w:t>
            </w:r>
          </w:p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코너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마운트</w:t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TR-WE45-B-IN</w:t>
            </w:r>
          </w:p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벽부형</w:t>
            </w:r>
            <w:r w:rsidRPr="004A0282">
              <w:rPr>
                <w:rFonts w:asciiTheme="minorHAnsi" w:eastAsia="Malgun Gothic" w:hAnsiTheme="minorHAnsi" w:cstheme="minorHAnsi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</w:rPr>
              <w:t>브라켓</w:t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</w:p>
        </w:tc>
      </w:tr>
      <w:tr w:rsidR="007673D7" w:rsidRPr="004A0282" w:rsidTr="00A63633">
        <w:trPr>
          <w:jc w:val="center"/>
        </w:trPr>
        <w:tc>
          <w:tcPr>
            <w:tcW w:w="2038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1747113B" wp14:editId="1C6CBB0F">
                  <wp:extent cx="66892" cy="331867"/>
                  <wp:effectExtent l="0" t="0" r="9525" b="0"/>
                  <wp:docPr id="4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2" cy="33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1250F1E3" wp14:editId="465C5739">
                  <wp:extent cx="445997" cy="541269"/>
                  <wp:effectExtent l="0" t="0" r="0" b="0"/>
                  <wp:docPr id="41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97" cy="54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5F8B03AA" wp14:editId="7318886A">
                  <wp:extent cx="590947" cy="541269"/>
                  <wp:effectExtent l="0" t="0" r="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47" cy="54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0F364DC9" wp14:editId="3152D47D">
                  <wp:extent cx="605641" cy="530376"/>
                  <wp:effectExtent l="0" t="0" r="4445" b="3175"/>
                  <wp:docPr id="1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3394" r="12569" b="12397"/>
                          <a:stretch/>
                        </pic:blipFill>
                        <pic:spPr bwMode="auto">
                          <a:xfrm>
                            <a:off x="0" y="0"/>
                            <a:ext cx="648811" cy="56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673D7" w:rsidRPr="004A0282" w:rsidRDefault="007673D7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kern w:val="0"/>
                <w:szCs w:val="18"/>
              </w:rPr>
            </w:pPr>
          </w:p>
        </w:tc>
      </w:tr>
    </w:tbl>
    <w:p w:rsidR="004A0282" w:rsidRDefault="004A0282" w:rsidP="003933DE">
      <w:pPr>
        <w:rPr>
          <w:rFonts w:asciiTheme="minorHAnsi" w:eastAsia="Malgun Gothic" w:hAnsiTheme="minorHAnsi" w:cstheme="minorHAnsi"/>
          <w:noProof/>
        </w:rPr>
      </w:pPr>
    </w:p>
    <w:p w:rsidR="004A0282" w:rsidRDefault="004A0282" w:rsidP="004A0282">
      <w:pPr>
        <w:rPr>
          <w:noProof/>
        </w:rPr>
      </w:pPr>
      <w:r>
        <w:rPr>
          <w:noProof/>
        </w:rPr>
        <w:br w:type="page"/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4989"/>
        <w:gridCol w:w="5217"/>
      </w:tblGrid>
      <w:tr w:rsidR="003933DE" w:rsidRPr="004A0282" w:rsidTr="008C3C84">
        <w:tc>
          <w:tcPr>
            <w:tcW w:w="4989" w:type="dxa"/>
            <w:shd w:val="clear" w:color="auto" w:fill="C6D9F1" w:themeFill="text2" w:themeFillTint="33"/>
          </w:tcPr>
          <w:p w:rsidR="003933DE" w:rsidRPr="004A0282" w:rsidRDefault="003933DE" w:rsidP="00A63633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eastAsia="Malgun Gothic" w:hAnsiTheme="minorHAnsi" w:cstheme="minorHAnsi"/>
                <w:color w:val="007CA8"/>
                <w:kern w:val="0"/>
                <w:szCs w:val="16"/>
              </w:rPr>
            </w:pPr>
            <w:bookmarkStart w:id="2" w:name="_Hlk43816430"/>
            <w:r w:rsidRPr="004A0282">
              <w:rPr>
                <w:rFonts w:asciiTheme="minorHAnsi" w:eastAsia="Malgun Gothic" w:hAnsiTheme="minorHAnsi" w:cstheme="minorHAnsi"/>
                <w:color w:val="007CA8"/>
              </w:rPr>
              <w:t>J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자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브라켓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(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실내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사용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)</w:t>
            </w:r>
          </w:p>
        </w:tc>
        <w:tc>
          <w:tcPr>
            <w:tcW w:w="5217" w:type="dxa"/>
            <w:shd w:val="clear" w:color="auto" w:fill="C6D9F1" w:themeFill="text2" w:themeFillTint="33"/>
          </w:tcPr>
          <w:p w:rsidR="003933DE" w:rsidRPr="004A0282" w:rsidRDefault="003933DE" w:rsidP="00A63633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eastAsia="Malgun Gothic" w:hAnsiTheme="minorHAnsi" w:cstheme="minorHAnsi"/>
                <w:color w:val="007CA8"/>
                <w:kern w:val="0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color w:val="007CA8"/>
              </w:rPr>
              <w:t>벽부형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브라켓</w:t>
            </w:r>
          </w:p>
        </w:tc>
      </w:tr>
      <w:tr w:rsidR="003933DE" w:rsidRPr="004A0282" w:rsidTr="008C3C84">
        <w:tc>
          <w:tcPr>
            <w:tcW w:w="4989" w:type="dxa"/>
          </w:tcPr>
          <w:p w:rsidR="003933DE" w:rsidRPr="004A0282" w:rsidRDefault="003933DE" w:rsidP="00A63633">
            <w:pPr>
              <w:autoSpaceDE w:val="0"/>
              <w:autoSpaceDN w:val="0"/>
              <w:adjustRightInd w:val="0"/>
              <w:jc w:val="left"/>
              <w:rPr>
                <w:rFonts w:asciiTheme="minorHAnsi" w:eastAsia="Malgun Gothic" w:hAnsiTheme="minorHAnsi" w:cstheme="minorHAnsi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TR-CE45-IN</w:t>
            </w:r>
          </w:p>
        </w:tc>
        <w:tc>
          <w:tcPr>
            <w:tcW w:w="5217" w:type="dxa"/>
          </w:tcPr>
          <w:p w:rsidR="003933DE" w:rsidRPr="004A0282" w:rsidRDefault="003933DE" w:rsidP="00A63633">
            <w:pPr>
              <w:autoSpaceDE w:val="0"/>
              <w:autoSpaceDN w:val="0"/>
              <w:adjustRightInd w:val="0"/>
              <w:jc w:val="left"/>
              <w:rPr>
                <w:rFonts w:asciiTheme="minorHAnsi" w:eastAsia="Malgun Gothic" w:hAnsiTheme="minorHAnsi" w:cstheme="minorHAnsi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TR-WE45-IN / TR-WE45-A-IN</w:t>
            </w:r>
          </w:p>
        </w:tc>
      </w:tr>
      <w:tr w:rsidR="003933DE" w:rsidRPr="004A0282" w:rsidTr="008C3C84">
        <w:tc>
          <w:tcPr>
            <w:tcW w:w="4989" w:type="dxa"/>
          </w:tcPr>
          <w:p w:rsidR="003933DE" w:rsidRPr="004A0282" w:rsidRDefault="003933DE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b/>
                <w:bCs/>
                <w:color w:val="000000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777498CD" wp14:editId="4F16D746">
                  <wp:extent cx="1095554" cy="1588917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83" cy="164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:rsidR="003933DE" w:rsidRPr="004A0282" w:rsidRDefault="003933DE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b/>
                <w:bCs/>
                <w:color w:val="000000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3A4D7A5D" wp14:editId="495C04C5">
                  <wp:extent cx="1290703" cy="1624199"/>
                  <wp:effectExtent l="0" t="0" r="508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76" cy="166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3DE" w:rsidRPr="004A0282" w:rsidTr="008C3C84">
        <w:trPr>
          <w:trHeight w:val="187"/>
        </w:trPr>
        <w:tc>
          <w:tcPr>
            <w:tcW w:w="4989" w:type="dxa"/>
            <w:shd w:val="clear" w:color="auto" w:fill="C6D9F1" w:themeFill="text2" w:themeFillTint="33"/>
          </w:tcPr>
          <w:p w:rsidR="003933DE" w:rsidRPr="004A0282" w:rsidRDefault="003933DE" w:rsidP="00A63633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eastAsia="Malgun Gothic" w:hAnsiTheme="minorHAnsi" w:cstheme="minorHAnsi"/>
                <w:color w:val="007CA8"/>
                <w:kern w:val="0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color w:val="007CA8"/>
              </w:rPr>
              <w:t>코너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마운트</w:t>
            </w:r>
          </w:p>
        </w:tc>
        <w:tc>
          <w:tcPr>
            <w:tcW w:w="5217" w:type="dxa"/>
            <w:shd w:val="clear" w:color="auto" w:fill="C6D9F1" w:themeFill="text2" w:themeFillTint="33"/>
          </w:tcPr>
          <w:p w:rsidR="003933DE" w:rsidRPr="004A0282" w:rsidRDefault="003933DE" w:rsidP="00A63633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eastAsia="Malgun Gothic" w:hAnsiTheme="minorHAnsi" w:cstheme="minorHAnsi"/>
                <w:color w:val="007CA8"/>
                <w:kern w:val="0"/>
                <w:szCs w:val="16"/>
              </w:rPr>
            </w:pPr>
            <w:r w:rsidRPr="004A0282">
              <w:rPr>
                <w:rFonts w:asciiTheme="minorHAnsi" w:eastAsia="Malgun Gothic" w:hAnsiTheme="minorHAnsi" w:cstheme="minorHAnsi"/>
                <w:color w:val="007CA8"/>
              </w:rPr>
              <w:t>폴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 xml:space="preserve"> </w:t>
            </w:r>
            <w:r w:rsidRPr="004A0282">
              <w:rPr>
                <w:rFonts w:asciiTheme="minorHAnsi" w:eastAsia="Malgun Gothic" w:hAnsiTheme="minorHAnsi" w:cstheme="minorHAnsi"/>
                <w:color w:val="007CA8"/>
              </w:rPr>
              <w:t>마운트</w:t>
            </w:r>
          </w:p>
        </w:tc>
      </w:tr>
      <w:tr w:rsidR="003933DE" w:rsidRPr="004A0282" w:rsidTr="008C3C84">
        <w:tc>
          <w:tcPr>
            <w:tcW w:w="4989" w:type="dxa"/>
          </w:tcPr>
          <w:p w:rsidR="003933DE" w:rsidRPr="004A0282" w:rsidRDefault="003933DE" w:rsidP="00A63633">
            <w:pPr>
              <w:autoSpaceDE w:val="0"/>
              <w:autoSpaceDN w:val="0"/>
              <w:adjustRightInd w:val="0"/>
              <w:jc w:val="left"/>
              <w:rPr>
                <w:rFonts w:asciiTheme="minorHAnsi" w:eastAsia="Malgun Gothic" w:hAnsiTheme="minorHAnsi" w:cstheme="minorHAnsi"/>
                <w:b/>
                <w:bCs/>
                <w:color w:val="000000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TR-UC08-A-IN + TR-JB12-IN + TR-WE45-IN</w:t>
            </w:r>
          </w:p>
        </w:tc>
        <w:tc>
          <w:tcPr>
            <w:tcW w:w="5217" w:type="dxa"/>
          </w:tcPr>
          <w:p w:rsidR="003933DE" w:rsidRPr="004A0282" w:rsidRDefault="003933DE" w:rsidP="00A63633">
            <w:pPr>
              <w:autoSpaceDE w:val="0"/>
              <w:autoSpaceDN w:val="0"/>
              <w:adjustRightInd w:val="0"/>
              <w:jc w:val="left"/>
              <w:rPr>
                <w:rFonts w:asciiTheme="minorHAnsi" w:eastAsia="Malgun Gothic" w:hAnsiTheme="minorHAnsi" w:cstheme="minorHAnsi"/>
                <w:b/>
                <w:bCs/>
                <w:color w:val="000000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</w:rPr>
              <w:t>TR-UP08-A-IN + TR-JB12-IN + TR-WE45-IN</w:t>
            </w:r>
          </w:p>
        </w:tc>
      </w:tr>
      <w:tr w:rsidR="003933DE" w:rsidRPr="004A0282" w:rsidTr="008C3C84">
        <w:tc>
          <w:tcPr>
            <w:tcW w:w="4989" w:type="dxa"/>
          </w:tcPr>
          <w:p w:rsidR="003933DE" w:rsidRPr="004A0282" w:rsidRDefault="003933DE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b/>
                <w:bCs/>
                <w:color w:val="000000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6A2FE23D" wp14:editId="4A0734D9">
                  <wp:extent cx="1327868" cy="1642363"/>
                  <wp:effectExtent l="0" t="0" r="571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82" cy="168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3933DE" w:rsidRPr="004A0282" w:rsidRDefault="003933DE" w:rsidP="00A6363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Malgun Gothic" w:hAnsiTheme="minorHAnsi" w:cstheme="minorHAnsi"/>
                <w:b/>
                <w:bCs/>
                <w:color w:val="000000"/>
                <w:kern w:val="0"/>
                <w:szCs w:val="18"/>
              </w:rPr>
            </w:pPr>
            <w:r w:rsidRPr="004A0282">
              <w:rPr>
                <w:rFonts w:asciiTheme="minorHAnsi" w:eastAsia="Malgun Gothic" w:hAnsiTheme="minorHAnsi" w:cstheme="minorHAnsi"/>
                <w:noProof/>
                <w:lang w:eastAsia="zh-CN"/>
              </w:rPr>
              <w:drawing>
                <wp:inline distT="0" distB="0" distL="0" distR="0" wp14:anchorId="118337E2" wp14:editId="7203A4C7">
                  <wp:extent cx="1049572" cy="170245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63" cy="19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:rsidR="0002069B" w:rsidRPr="004A0282" w:rsidRDefault="0002069B" w:rsidP="009A711B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  <w:color w:val="FFFFFF"/>
          <w:kern w:val="0"/>
          <w:sz w:val="16"/>
          <w:szCs w:val="16"/>
        </w:rPr>
      </w:pPr>
    </w:p>
    <w:p w:rsidR="00A45FA8" w:rsidRPr="004A0282" w:rsidRDefault="00A45FA8" w:rsidP="009A711B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  <w:color w:val="FFFFFF"/>
          <w:kern w:val="0"/>
          <w:sz w:val="16"/>
          <w:szCs w:val="16"/>
        </w:rPr>
      </w:pPr>
    </w:p>
    <w:p w:rsidR="00A45FA8" w:rsidRPr="004A0282" w:rsidRDefault="00A45FA8" w:rsidP="009A711B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  <w:color w:val="FFFFFF"/>
          <w:kern w:val="0"/>
          <w:sz w:val="16"/>
          <w:szCs w:val="16"/>
        </w:rPr>
      </w:pPr>
    </w:p>
    <w:p w:rsidR="00C66670" w:rsidRPr="004A0282" w:rsidRDefault="00C66670" w:rsidP="00C66670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  <w:b/>
          <w:bCs/>
          <w:color w:val="000000"/>
          <w:kern w:val="0"/>
          <w:sz w:val="18"/>
          <w:szCs w:val="18"/>
        </w:rPr>
      </w:pPr>
      <w:r w:rsidRPr="004A0282">
        <w:rPr>
          <w:rFonts w:asciiTheme="minorHAnsi" w:eastAsia="Malgun Gothic" w:hAnsiTheme="minorHAnsi" w:cstheme="minorHAnsi"/>
          <w:b/>
          <w:color w:val="000000"/>
          <w:sz w:val="18"/>
        </w:rPr>
        <w:t>Zhejiang Uniview Technologies Co., Ltd.</w:t>
      </w:r>
    </w:p>
    <w:p w:rsidR="00C66670" w:rsidRPr="004A0282" w:rsidRDefault="00C66670" w:rsidP="00C66670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  <w:color w:val="000000"/>
          <w:kern w:val="0"/>
          <w:sz w:val="18"/>
          <w:szCs w:val="18"/>
        </w:rPr>
      </w:pPr>
      <w:r w:rsidRPr="004A0282">
        <w:rPr>
          <w:rFonts w:asciiTheme="minorHAnsi" w:eastAsia="Malgun Gothic" w:hAnsiTheme="minorHAnsi" w:cstheme="minorHAnsi"/>
          <w:color w:val="000000"/>
          <w:sz w:val="18"/>
        </w:rPr>
        <w:t>No. 369, Xietong Road, Xixing Sub-district, Binjiang District, Hangzhou City, 310051, Zhejiang Province, China</w:t>
      </w:r>
    </w:p>
    <w:p w:rsidR="00C66670" w:rsidRPr="004A0282" w:rsidRDefault="00C66670" w:rsidP="00C66670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  <w:color w:val="000000"/>
          <w:kern w:val="0"/>
          <w:sz w:val="18"/>
          <w:szCs w:val="18"/>
        </w:rPr>
      </w:pPr>
      <w:r w:rsidRPr="004A0282">
        <w:rPr>
          <w:rFonts w:asciiTheme="minorHAnsi" w:eastAsia="Malgun Gothic" w:hAnsiTheme="minorHAnsi" w:cstheme="minorHAnsi"/>
          <w:color w:val="000000"/>
          <w:sz w:val="18"/>
        </w:rPr>
        <w:t>이메일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: overseasbusiness@uniview.com, globalsupport@uniview.com</w:t>
      </w:r>
    </w:p>
    <w:p w:rsidR="00C66670" w:rsidRPr="004A0282" w:rsidRDefault="00C66670" w:rsidP="00C66670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  <w:color w:val="000000"/>
          <w:kern w:val="0"/>
          <w:sz w:val="18"/>
          <w:szCs w:val="18"/>
        </w:rPr>
      </w:pPr>
      <w:r w:rsidRPr="004A0282">
        <w:rPr>
          <w:rFonts w:asciiTheme="minorHAnsi" w:eastAsia="Malgun Gothic" w:hAnsiTheme="minorHAnsi" w:cstheme="minorHAnsi"/>
          <w:color w:val="000000"/>
          <w:sz w:val="18"/>
        </w:rPr>
        <w:t>http://www.uniview.com</w:t>
      </w:r>
    </w:p>
    <w:p w:rsidR="00C66670" w:rsidRPr="004A0282" w:rsidRDefault="00C66670" w:rsidP="00C66670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  <w:color w:val="000000"/>
          <w:kern w:val="0"/>
          <w:sz w:val="18"/>
          <w:szCs w:val="18"/>
        </w:rPr>
      </w:pP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©2023 Zhejiang Uniview Technologies Co., Ltd.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무단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전재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및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재배포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금지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.</w:t>
      </w:r>
    </w:p>
    <w:p w:rsidR="00C66670" w:rsidRPr="004A0282" w:rsidRDefault="00C66670" w:rsidP="008F1FA5">
      <w:pPr>
        <w:pStyle w:val="a3"/>
        <w:numPr>
          <w:ilvl w:val="0"/>
          <w:numId w:val="46"/>
        </w:numPr>
        <w:autoSpaceDE w:val="0"/>
        <w:autoSpaceDN w:val="0"/>
        <w:adjustRightInd w:val="0"/>
        <w:spacing w:before="0" w:after="0"/>
        <w:ind w:left="142" w:firstLineChars="0" w:hanging="142"/>
        <w:jc w:val="left"/>
        <w:rPr>
          <w:rFonts w:asciiTheme="minorHAnsi" w:eastAsia="Malgun Gothic" w:hAnsiTheme="minorHAnsi" w:cstheme="minorHAnsi"/>
          <w:color w:val="000000"/>
          <w:kern w:val="0"/>
          <w:sz w:val="18"/>
          <w:szCs w:val="18"/>
        </w:rPr>
      </w:pPr>
      <w:r w:rsidRPr="004A0282">
        <w:rPr>
          <w:rFonts w:asciiTheme="minorHAnsi" w:eastAsia="Malgun Gothic" w:hAnsiTheme="minorHAnsi" w:cstheme="minorHAnsi"/>
          <w:color w:val="000000"/>
          <w:sz w:val="18"/>
        </w:rPr>
        <w:t>제품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사양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및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재고는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공지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없이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변경될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수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 xml:space="preserve"> </w:t>
      </w:r>
      <w:r w:rsidRPr="004A0282">
        <w:rPr>
          <w:rFonts w:asciiTheme="minorHAnsi" w:eastAsia="Malgun Gothic" w:hAnsiTheme="minorHAnsi" w:cstheme="minorHAnsi"/>
          <w:color w:val="000000"/>
          <w:sz w:val="18"/>
        </w:rPr>
        <w:t>있습니다</w:t>
      </w:r>
    </w:p>
    <w:bookmarkEnd w:id="0"/>
    <w:p w:rsidR="00876E2F" w:rsidRPr="004A0282" w:rsidRDefault="00876E2F" w:rsidP="00C66670">
      <w:pPr>
        <w:autoSpaceDE w:val="0"/>
        <w:autoSpaceDN w:val="0"/>
        <w:adjustRightInd w:val="0"/>
        <w:spacing w:before="0" w:after="0"/>
        <w:jc w:val="left"/>
        <w:rPr>
          <w:rFonts w:asciiTheme="minorHAnsi" w:eastAsia="Malgun Gothic" w:hAnsiTheme="minorHAnsi" w:cstheme="minorHAnsi"/>
        </w:rPr>
      </w:pPr>
    </w:p>
    <w:sectPr w:rsidR="00876E2F" w:rsidRPr="004A0282" w:rsidSect="008F1FA5">
      <w:headerReference w:type="even" r:id="rId32"/>
      <w:headerReference w:type="default" r:id="rId33"/>
      <w:footerReference w:type="even" r:id="rId34"/>
      <w:pgSz w:w="11906" w:h="16838" w:code="9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296" w:rsidRDefault="00B81296" w:rsidP="009553FA">
      <w:pPr>
        <w:spacing w:before="0" w:after="0"/>
      </w:pPr>
      <w:r>
        <w:separator/>
      </w:r>
    </w:p>
  </w:endnote>
  <w:endnote w:type="continuationSeparator" w:id="0">
    <w:p w:rsidR="00B81296" w:rsidRDefault="00B81296" w:rsidP="009553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variable"/>
    <w:sig w:usb0="00000001" w:usb1="5000204A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6AB" w:rsidRDefault="007E5D07">
    <w:pPr>
      <w:pStyle w:val="aa"/>
    </w:pPr>
    <w:r>
      <w:rPr>
        <w:rFonts w:hint="eastAsia"/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DBA219" wp14:editId="27E68BA6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0" b="0"/>
              <wp:wrapNone/>
              <wp:docPr id="2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185793" w:rsidP="0063652C">
                          <w:pPr>
                            <w:pStyle w:val="aa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265CFD">
                            <w:instrText xml:space="preserve"> PAGE 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F1FA5">
                            <w:rPr>
                              <w:rFonts w:hint="eastAsia"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DBA219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margin-left:.55pt;margin-top:17.25pt;width:27pt;height:20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WAtQIAAMEFAAAOAAAAZHJzL2Uyb0RvYy54bWysVNtunDAQfa/Uf7D8Trislyw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" filled="f" stroked="f">
              <v:textbox style="mso-fit-shape-to-text:t" inset="1mm,1mm,1mm,1mm">
                <w:txbxContent>
                  <w:p w:rsidR="003606AB" w:rsidRPr="00A472BA" w:rsidRDefault="00185793" w:rsidP="0063652C">
                    <w:pPr>
                      <w:pStyle w:val="aa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265CFD">
                      <w:instrText xml:space="preserve"> PAGE 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F1FA5">
                      <w:rPr>
                        <w:rFonts w:hint="eastAsia"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eastAsia="zh-CN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2882ECE" wp14:editId="4D7863F6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0" t="0" r="0" b="0"/>
              <wp:wrapNone/>
              <wp:docPr id="14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1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768910" id="Group 37" o:spid="_x0000_s1026" style="position:absolute;left:0;text-align:left;margin-left:-43.4pt;margin-top:21.6pt;width:68.2pt;height:16.15pt;z-index:251651072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">
              <v:rect id="Rectangle 38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xgMAA&#10;AADaAAAADwAAAGRycy9kb3ducmV2LnhtbERPS4vCMBC+C/6HMII3Td2DaDWKiIKyB1lfeByasS02&#10;k5JkbXd//UZY8DR8fM+ZL1tTiSc5X1pWMBomIIgzq0vOFZxP28EEhA/IGivLpOCHPCwX3c4cU20b&#10;/qLnMeQihrBPUUERQp1K6bOCDPqhrYkjd7fOYIjQ5VI7bGK4qeRHkoylwZJjQ4E1rQvKHsdvo2Dz&#10;2Vw3xq3dJdkfsunhcpv87ndK9XvtagYiUBve4n/3Tsf58HrldeX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zxgMAAAADaAAAADwAAAAAAAAAAAAAAAACYAgAAZHJzL2Rvd25y&#10;ZXYueG1sUEsFBgAAAAAEAAQA9QAAAIUDAAAAAA==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Ge8MA&#10;AADaAAAADwAAAGRycy9kb3ducmV2LnhtbESPQWvCQBSE7wX/w/IEb81GW1qJrqKhLb30YBT1+Mg+&#10;s8Hs25BdY/rvu4VCj8PMfMMs14NtRE+drx0rmCYpCOLS6ZorBYf9++MchA/IGhvHpOCbPKxXo4cl&#10;ZtrdeUd9ESoRIewzVGBCaDMpfWnIok9cSxy9i+sshii7SuoO7xFuGzlL0xdpsea4YLCl3FB5LW5W&#10;gTYz85Uf3fn03G5ZHz/S193bVanJeNgsQAQawn/4r/2pFTzB75V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sGe8MAAADaAAAADwAAAAAAAAAAAAAAAACYAgAAZHJzL2Rv&#10;d25yZXYueG1sUEsFBgAAAAAEAAQA9QAAAIgDAAAAAA==&#10;" fillcolor="#3186c5" stroked="f">
                <v:textbox style="mso-fit-shape-to-text: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296" w:rsidRDefault="00B81296" w:rsidP="009553FA">
      <w:pPr>
        <w:spacing w:before="0" w:after="0"/>
      </w:pPr>
      <w:r>
        <w:separator/>
      </w:r>
    </w:p>
  </w:footnote>
  <w:footnote w:type="continuationSeparator" w:id="0">
    <w:p w:rsidR="00B81296" w:rsidRDefault="00B81296" w:rsidP="009553F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6AB" w:rsidRPr="007B5DC4" w:rsidRDefault="0002069B" w:rsidP="00422C0D">
    <w:r>
      <w:rPr>
        <w:rFonts w:hint="eastAsia"/>
        <w:noProof/>
        <w:lang w:eastAsia="zh-CN"/>
      </w:rPr>
      <w:drawing>
        <wp:anchor distT="0" distB="0" distL="114300" distR="114300" simplePos="0" relativeHeight="251677696" behindDoc="0" locked="0" layoutInCell="1" allowOverlap="1" wp14:anchorId="53730960" wp14:editId="7F3B7B6B">
          <wp:simplePos x="0" y="0"/>
          <wp:positionH relativeFrom="column">
            <wp:posOffset>120015</wp:posOffset>
          </wp:positionH>
          <wp:positionV relativeFrom="paragraph">
            <wp:posOffset>-92075</wp:posOffset>
          </wp:positionV>
          <wp:extent cx="641350" cy="320040"/>
          <wp:effectExtent l="0" t="0" r="0" b="0"/>
          <wp:wrapNone/>
          <wp:docPr id="225" name="图片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  <w:lang w:eastAsia="zh-CN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7FAA604" wp14:editId="55BFC1E4">
              <wp:simplePos x="0" y="0"/>
              <wp:positionH relativeFrom="column">
                <wp:posOffset>5011420</wp:posOffset>
              </wp:positionH>
              <wp:positionV relativeFrom="paragraph">
                <wp:posOffset>-172720</wp:posOffset>
              </wp:positionV>
              <wp:extent cx="1540510" cy="539750"/>
              <wp:effectExtent l="0" t="0" r="0" b="0"/>
              <wp:wrapNone/>
              <wp:docPr id="29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40510" cy="539750"/>
                        <a:chOff x="8752" y="592"/>
                        <a:chExt cx="2426" cy="850"/>
                      </a:xfrm>
                    </wpg:grpSpPr>
                    <wps:wsp>
                      <wps:cNvPr id="30" name="Rectangle 88"/>
                      <wps:cNvSpPr>
                        <a:spLocks noChangeArrowheads="1"/>
                      </wps:cNvSpPr>
                      <wps:spPr bwMode="auto">
                        <a:xfrm>
                          <a:off x="8780" y="592"/>
                          <a:ext cx="2268" cy="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24" name="Text Box 89"/>
                      <wps:cNvSpPr txBox="1">
                        <a:spLocks noChangeArrowheads="1"/>
                      </wps:cNvSpPr>
                      <wps:spPr bwMode="auto">
                        <a:xfrm>
                          <a:off x="8752" y="627"/>
                          <a:ext cx="2426" cy="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069B" w:rsidRDefault="0002069B" w:rsidP="0002069B">
                            <w:pPr>
                              <w:rPr>
                                <w:rFonts w:ascii="黑体" w:eastAsia="黑体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hint="eastAsia"/>
                                <w:color w:val="FFFFFF"/>
                                <w:sz w:val="40"/>
                              </w:rPr>
                              <w:t>데이터시트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FAA604" id="Group 87" o:spid="_x0000_s1026" style="position:absolute;left:0;text-align:left;margin-left:394.6pt;margin-top:-13.6pt;width:121.3pt;height:42.5pt;z-index:251676672" coordorigin="8752,592" coordsize="2426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">
              <v:rect id="Rectangle 88" o:spid="_x0000_s1027" style="position:absolute;left:8780;top:592;width:226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t9r8A&#10;AADbAAAADwAAAGRycy9kb3ducmV2LnhtbERPS4vCMBC+C/sfwix4s6kKItUoriB6WvCFeBuasS02&#10;k24TtfvvncPCHj++93zZuVo9qQ2VZwPDJAVFnHtbcWHgdNwMpqBCRLZYeyYDvxRgufjozTGz/sV7&#10;eh5ioSSEQ4YGyhibTOuQl+QwJL4hFu7mW4dRYFto2+JLwl2tR2k60Q4rloYSG1qXlN8PDyclXz96&#10;+32xSLfrej8Kw3p77jbG9D+71QxUpC7+i//cO2tgLOvli/wAv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ny32vwAAANsAAAAPAAAAAAAAAAAAAAAAAJgCAABkcnMvZG93bnJl&#10;di54bWxQSwUGAAAAAAQABAD1AAAAhAMAAAAA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8" type="#_x0000_t202" style="position:absolute;left:8752;top:627;width:2426;height: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6BcMA&#10;AADcAAAADwAAAGRycy9kb3ducmV2LnhtbESPT2sCMRTE7wW/Q3iCt5p1kVa3RrEFsfRW/0CPj83r&#10;ZunmZUmi2X77piB4HGbmN8xqM9hOXMmH1rGC2bQAQVw73XKj4HTcPS5AhIissXNMCn4pwGY9elhh&#10;pV3iT7oeYiMyhEOFCkyMfSVlqA1ZDFPXE2fv23mLMUvfSO0xZbjtZFkUT9Jiy3nBYE9vhuqfw8Uq&#10;0F+Jj97w835ZyvPHeZdeTz4pNRkP2xcQkYZ4D9/a71pBWc7h/0w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m6BcMAAADcAAAADwAAAAAAAAAAAAAAAACYAgAAZHJzL2Rv&#10;d25yZXYueG1sUEsFBgAAAAAEAAQA9QAAAIgDAAAAAA==&#10;" filled="f" stroked="f">
                <v:textbox inset=",1mm,,1mm">
                  <w:txbxContent>
                    <w:p w:rsidR="0002069B" w:rsidRDefault="0002069B" w:rsidP="0002069B">
                      <w:pPr>
                        <w:rPr>
                          <w:rFonts w:ascii="黑体" w:eastAsia="黑体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黑体" w:hint="eastAsia"/>
                          <w:color w:val="FFFFFF"/>
                          <w:sz w:val="40"/>
                        </w:rPr>
                        <w:t>데이터시트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hint="eastAsia"/>
        <w:noProof/>
        <w:lang w:eastAsia="zh-CN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87E2AE2" wp14:editId="5B3FFEE2">
              <wp:simplePos x="0" y="0"/>
              <wp:positionH relativeFrom="column">
                <wp:posOffset>0</wp:posOffset>
              </wp:positionH>
              <wp:positionV relativeFrom="paragraph">
                <wp:posOffset>-171894</wp:posOffset>
              </wp:positionV>
              <wp:extent cx="5039995" cy="539750"/>
              <wp:effectExtent l="0" t="0" r="0" b="0"/>
              <wp:wrapNone/>
              <wp:docPr id="26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FD39D4" id="Rectangle 86" o:spid="_x0000_s1026" style="position:absolute;left:0;text-align:left;margin-left:0;margin-top:-13.55pt;width:396.8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" fillcolor="#3186c5" stroked="f">
              <v:textbox style="mso-fit-shape-to-text: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6AB" w:rsidRPr="007B5DC4" w:rsidRDefault="0002069B" w:rsidP="00422C0D">
    <w:r>
      <w:rPr>
        <w:rFonts w:hint="eastAsia"/>
        <w:noProof/>
        <w:lang w:eastAsia="zh-C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221BB0" wp14:editId="548D04E1">
              <wp:simplePos x="0" y="0"/>
              <wp:positionH relativeFrom="column">
                <wp:posOffset>0</wp:posOffset>
              </wp:positionH>
              <wp:positionV relativeFrom="paragraph">
                <wp:posOffset>-163830</wp:posOffset>
              </wp:positionV>
              <wp:extent cx="5039995" cy="539750"/>
              <wp:effectExtent l="0" t="0" r="0" b="0"/>
              <wp:wrapNone/>
              <wp:docPr id="235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BAF8A0" id="Rectangle 86" o:spid="_x0000_s1026" style="position:absolute;left:0;text-align:left;margin-left:0;margin-top:-12.9pt;width:396.85pt;height:4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" fillcolor="#3186c5" stroked="f">
              <v:textbox style="mso-fit-shape-to-text:t"/>
            </v:rect>
          </w:pict>
        </mc:Fallback>
      </mc:AlternateContent>
    </w:r>
    <w:r>
      <w:rPr>
        <w:rFonts w:hint="eastAsia"/>
        <w:noProof/>
        <w:lang w:eastAsia="zh-CN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10112B1" wp14:editId="6136D9CE">
              <wp:simplePos x="0" y="0"/>
              <wp:positionH relativeFrom="column">
                <wp:posOffset>5011420</wp:posOffset>
              </wp:positionH>
              <wp:positionV relativeFrom="paragraph">
                <wp:posOffset>-164465</wp:posOffset>
              </wp:positionV>
              <wp:extent cx="1540510" cy="539750"/>
              <wp:effectExtent l="0" t="0" r="0" b="0"/>
              <wp:wrapNone/>
              <wp:docPr id="231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40510" cy="539750"/>
                        <a:chOff x="8752" y="592"/>
                        <a:chExt cx="2426" cy="850"/>
                      </a:xfrm>
                    </wpg:grpSpPr>
                    <wps:wsp>
                      <wps:cNvPr id="232" name="Rectangle 88"/>
                      <wps:cNvSpPr>
                        <a:spLocks noChangeArrowheads="1"/>
                      </wps:cNvSpPr>
                      <wps:spPr bwMode="auto">
                        <a:xfrm>
                          <a:off x="8780" y="592"/>
                          <a:ext cx="2268" cy="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33" name="Text Box 89"/>
                      <wps:cNvSpPr txBox="1">
                        <a:spLocks noChangeArrowheads="1"/>
                      </wps:cNvSpPr>
                      <wps:spPr bwMode="auto">
                        <a:xfrm>
                          <a:off x="8752" y="627"/>
                          <a:ext cx="2426" cy="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069B" w:rsidRPr="004A0282" w:rsidRDefault="0002069B" w:rsidP="0002069B">
                            <w:pPr>
                              <w:rPr>
                                <w:rFonts w:ascii="Malgun Gothic" w:eastAsia="Malgun Gothic" w:hAnsi="Malgun Gothic" w:cstheme="minorHAnsi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A0282">
                              <w:rPr>
                                <w:rFonts w:ascii="Malgun Gothic" w:eastAsia="Malgun Gothic" w:hAnsi="Malgun Gothic" w:hint="eastAsia"/>
                                <w:color w:val="FFFFFF"/>
                                <w:sz w:val="40"/>
                              </w:rPr>
                              <w:t>데이터시트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0112B1" id="_x0000_s1029" style="position:absolute;left:0;text-align:left;margin-left:394.6pt;margin-top:-12.95pt;width:121.3pt;height:42.5pt;z-index:251672576" coordorigin="8752,592" coordsize="2426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">
              <v:rect id="Rectangle 88" o:spid="_x0000_s1030" style="position:absolute;left:8780;top:592;width:226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AHcMA&#10;AADcAAAADwAAAGRycy9kb3ducmV2LnhtbESPS2vCQBSF90L/w3AL7szECCJpRmkF0ZXgi9LdJXPz&#10;oJk7aWaapP++IwguD+fxcbLNaBrRU+dqywrmUQyCOLe65lLB9bKbrUA4j6yxsUwK/sjBZv0yyTDV&#10;duAT9WdfijDCLkUFlfdtKqXLKzLoItsSB6+wnUEfZFdK3eEQxk0jkzheSoM1B0KFLW0ryr/PvyZA&#10;Pn7k/vipkYqv7Slx82Z/G3dKTV/H9zcQnkb/DD/aB60gWSRwPx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WAHcMAAADcAAAADwAAAAAAAAAAAAAAAACYAgAAZHJzL2Rv&#10;d25yZXYueG1sUEsFBgAAAAAEAAQA9QAAAIgD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31" type="#_x0000_t202" style="position:absolute;left:8752;top:627;width:2426;height: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0rMMA&#10;AADcAAAADwAAAGRycy9kb3ducmV2LnhtbESPT2sCMRTE7wW/Q3hCbzXrCq1djdIK0tJb/QM9PjbP&#10;zeLmZUmi2X77piB4HGbmN8xyPdhOXMmH1rGC6aQAQVw73XKj4LDfPs1BhIissXNMCn4pwHo1elhi&#10;pV3ib7ruYiMyhEOFCkyMfSVlqA1ZDBPXE2fv5LzFmKVvpPaYMtx2siyKZ2mx5bxgsKeNofq8u1gF&#10;+ifx3ht++Xgt5fHruE3vB5+UehwPbwsQkYZ4D9/an1pBOZvB/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m0rMMAAADcAAAADwAAAAAAAAAAAAAAAACYAgAAZHJzL2Rv&#10;d25yZXYueG1sUEsFBgAAAAAEAAQA9QAAAIgDAAAAAA==&#10;" filled="f" stroked="f">
                <v:textbox inset=",1mm,,1mm">
                  <w:txbxContent>
                    <w:p w:rsidR="0002069B" w:rsidRPr="004A0282" w:rsidRDefault="0002069B" w:rsidP="0002069B">
                      <w:pPr>
                        <w:rPr>
                          <w:rFonts w:ascii="Malgun Gothic" w:eastAsia="Malgun Gothic" w:hAnsi="Malgun Gothic" w:cstheme="minorHAnsi"/>
                          <w:color w:val="FFFFFF"/>
                          <w:sz w:val="40"/>
                          <w:szCs w:val="40"/>
                        </w:rPr>
                      </w:pPr>
                      <w:r w:rsidRPr="004A0282">
                        <w:rPr>
                          <w:rFonts w:ascii="Malgun Gothic" w:eastAsia="Malgun Gothic" w:hAnsi="Malgun Gothic" w:hint="eastAsia"/>
                          <w:color w:val="FFFFFF"/>
                          <w:sz w:val="40"/>
                        </w:rPr>
                        <w:t>데이터시트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hint="eastAsia"/>
        <w:noProof/>
        <w:lang w:eastAsia="zh-CN"/>
      </w:rPr>
      <w:drawing>
        <wp:anchor distT="0" distB="0" distL="114300" distR="114300" simplePos="0" relativeHeight="251673600" behindDoc="0" locked="0" layoutInCell="1" allowOverlap="1" wp14:anchorId="104E94F2" wp14:editId="31B4CAFA">
          <wp:simplePos x="0" y="0"/>
          <wp:positionH relativeFrom="column">
            <wp:posOffset>120015</wp:posOffset>
          </wp:positionH>
          <wp:positionV relativeFrom="paragraph">
            <wp:posOffset>-83257</wp:posOffset>
          </wp:positionV>
          <wp:extent cx="641350" cy="320040"/>
          <wp:effectExtent l="0" t="0" r="0" b="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63.9pt;height:56.7pt" o:bullet="t">
        <v:imagedata r:id="rId1" o:title="level2"/>
      </v:shape>
    </w:pict>
  </w:numPicBullet>
  <w:numPicBullet w:numPicBulletId="1">
    <w:pict>
      <v:shape id="_x0000_i1059" type="#_x0000_t75" style="width:261.2pt;height:60.5pt" o:bullet="t">
        <v:imagedata r:id="rId2" o:title="3"/>
      </v:shape>
    </w:pict>
  </w:numPicBullet>
  <w:numPicBullet w:numPicBulletId="2">
    <w:pict>
      <v:shape id="_x0000_i1060" type="#_x0000_t75" style="width:158.55pt;height:60.5pt" o:bullet="t">
        <v:imagedata r:id="rId3" o:title="2"/>
      </v:shape>
    </w:pict>
  </w:numPicBullet>
  <w:numPicBullet w:numPicBulletId="3">
    <w:pict>
      <v:shape id="_x0000_i1061" type="#_x0000_t75" style="width:3in;height:3in" o:bullet="t">
        <v:imagedata r:id="rId4" o:title="1"/>
      </v:shape>
    </w:pict>
  </w:numPicBullet>
  <w:numPicBullet w:numPicBulletId="4">
    <w:pict>
      <v:shape id="_x0000_i1062" type="#_x0000_t75" style="width:3in;height:3in" o:bullet="t">
        <v:imagedata r:id="rId5" o:title="2"/>
      </v:shape>
    </w:pict>
  </w:numPicBullet>
  <w:numPicBullet w:numPicBulletId="5">
    <w:pict>
      <v:shape id="_x0000_i1063" type="#_x0000_t75" style="width:3in;height:3in" o:bullet="t">
        <v:imagedata r:id="rId6" o:title="3"/>
      </v:shape>
    </w:pict>
  </w:numPicBullet>
  <w:numPicBullet w:numPicBulletId="6">
    <w:pict>
      <v:shape id="_x0000_i1064" type="#_x0000_t75" style="width:3in;height:3in" o:bullet="t">
        <v:imagedata r:id="rId7" o:title="2"/>
      </v:shape>
    </w:pict>
  </w:numPicBullet>
  <w:numPicBullet w:numPicBulletId="7">
    <w:pict>
      <v:shape id="_x0000_i1065" type="#_x0000_t75" style="width:3in;height:3in" o:bullet="t">
        <v:imagedata r:id="rId8" o:title="2"/>
      </v:shape>
    </w:pict>
  </w:numPicBullet>
  <w:numPicBullet w:numPicBulletId="8">
    <w:pict>
      <v:shape id="_x0000_i1066" type="#_x0000_t75" style="width:3in;height:3in" o:bullet="t">
        <v:imagedata r:id="rId9" o:title="2"/>
      </v:shape>
    </w:pict>
  </w:numPicBullet>
  <w:numPicBullet w:numPicBulletId="9">
    <w:pict>
      <v:shape id="_x0000_i1067" type="#_x0000_t75" style="width:3in;height:3in" o:bullet="t">
        <v:imagedata r:id="rId10" o:title="3"/>
      </v:shape>
    </w:pict>
  </w:numPicBullet>
  <w:numPicBullet w:numPicBulletId="10">
    <w:pict>
      <v:shape id="_x0000_i1068" type="#_x0000_t75" style="width:3in;height:3in" o:bullet="t">
        <v:imagedata r:id="rId11" o:title="3"/>
      </v:shape>
    </w:pict>
  </w:numPicBullet>
  <w:numPicBullet w:numPicBulletId="11">
    <w:pict>
      <v:shape id="_x0000_i1069" type="#_x0000_t75" style="width:3in;height:3in" o:bullet="t">
        <v:imagedata r:id="rId12" o:title="2"/>
      </v:shape>
    </w:pict>
  </w:numPicBullet>
  <w:numPicBullet w:numPicBulletId="12">
    <w:pict>
      <v:shape id="_x0000_i1070" type="#_x0000_t75" style="width:3in;height:3in" o:bullet="t">
        <v:imagedata r:id="rId13" o:title="3"/>
      </v:shape>
    </w:pict>
  </w:numPicBullet>
  <w:numPicBullet w:numPicBulletId="13">
    <w:pict>
      <v:shape id="_x0000_i1071" type="#_x0000_t75" style="width:3in;height:3in" o:bullet="t">
        <v:imagedata r:id="rId14" o:title="list-1"/>
      </v:shape>
    </w:pict>
  </w:numPicBullet>
  <w:numPicBullet w:numPicBulletId="14">
    <w:pict>
      <v:shape id="_x0000_i1072" type="#_x0000_t75" style="width:3in;height:3in" o:bullet="t">
        <v:imagedata r:id="rId15" o:title="list-2"/>
      </v:shape>
    </w:pict>
  </w:numPicBullet>
  <w:numPicBullet w:numPicBulletId="15">
    <w:pict>
      <v:shape id="_x0000_i1073" type="#_x0000_t75" style="width:3in;height:3in" o:bullet="t">
        <v:imagedata r:id="rId16" o:title="list-3"/>
      </v:shape>
    </w:pict>
  </w:numPicBullet>
  <w:abstractNum w:abstractNumId="0">
    <w:nsid w:val="0AE80FAF"/>
    <w:multiLevelType w:val="hybridMultilevel"/>
    <w:tmpl w:val="C21062D8"/>
    <w:lvl w:ilvl="0" w:tplc="49F6EA96">
      <w:start w:val="1"/>
      <w:numFmt w:val="bullet"/>
      <w:lvlText w:val=""/>
      <w:lvlJc w:val="left"/>
      <w:pPr>
        <w:ind w:left="420" w:hanging="420"/>
      </w:pPr>
      <w:rPr>
        <w:rFonts w:ascii="Wingdings 2" w:hAnsi="Wingdings 2" w:hint="default"/>
        <w:vertAlign w:val="superscrip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9382462"/>
    <w:multiLevelType w:val="hybridMultilevel"/>
    <w:tmpl w:val="F2203C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9593180"/>
    <w:multiLevelType w:val="multilevel"/>
    <w:tmpl w:val="4FA83610"/>
    <w:lvl w:ilvl="0">
      <w:start w:val="1"/>
      <w:numFmt w:val="bullet"/>
      <w:pStyle w:val="ItemList2"/>
      <w:lvlText w:val=""/>
      <w:lvlPicBulletId w:val="14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ABA07E6"/>
    <w:multiLevelType w:val="multilevel"/>
    <w:tmpl w:val="B85EA1C4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203C58B7"/>
    <w:multiLevelType w:val="multilevel"/>
    <w:tmpl w:val="18BC43DA"/>
    <w:lvl w:ilvl="0">
      <w:start w:val="1"/>
      <w:numFmt w:val="bullet"/>
      <w:lvlText w:val=""/>
      <w:lvlPicBulletId w:val="1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52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6DF672E"/>
    <w:multiLevelType w:val="multilevel"/>
    <w:tmpl w:val="B6A0B020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ABC1C18"/>
    <w:multiLevelType w:val="hybridMultilevel"/>
    <w:tmpl w:val="1CFE95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B564951"/>
    <w:multiLevelType w:val="multilevel"/>
    <w:tmpl w:val="8A58B34A"/>
    <w:lvl w:ilvl="0">
      <w:start w:val="1"/>
      <w:numFmt w:val="bullet"/>
      <w:pStyle w:val="ItemList3"/>
      <w:lvlText w:val=""/>
      <w:lvlPicBulletId w:val="15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2C33355"/>
    <w:multiLevelType w:val="multilevel"/>
    <w:tmpl w:val="B85EA1C4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A6E3BF8"/>
    <w:multiLevelType w:val="multilevel"/>
    <w:tmpl w:val="AD2CDD0C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4036298A"/>
    <w:multiLevelType w:val="multilevel"/>
    <w:tmpl w:val="74B0297E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412D18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4E89267A"/>
    <w:multiLevelType w:val="multilevel"/>
    <w:tmpl w:val="B85EA1C4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51723E82"/>
    <w:multiLevelType w:val="multilevel"/>
    <w:tmpl w:val="B85EA1C4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55A56E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5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16">
    <w:nsid w:val="616F27F2"/>
    <w:multiLevelType w:val="hybridMultilevel"/>
    <w:tmpl w:val="CBCA7CB6"/>
    <w:lvl w:ilvl="0" w:tplc="EDBA8A1E">
      <w:start w:val="1"/>
      <w:numFmt w:val="bullet"/>
      <w:pStyle w:val="ItemList"/>
      <w:lvlText w:val=""/>
      <w:lvlJc w:val="left"/>
      <w:pPr>
        <w:ind w:left="420" w:hanging="420"/>
      </w:pPr>
      <w:rPr>
        <w:rFonts w:ascii="Wingdings" w:hAnsi="Wingdings" w:hint="default"/>
        <w:color w:val="00B0F0"/>
        <w:sz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75F928AF"/>
    <w:multiLevelType w:val="hybridMultilevel"/>
    <w:tmpl w:val="01D0D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77251DA0"/>
    <w:multiLevelType w:val="hybridMultilevel"/>
    <w:tmpl w:val="21808B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8483ACF"/>
    <w:multiLevelType w:val="multilevel"/>
    <w:tmpl w:val="1BDC1F20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9"/>
  </w:num>
  <w:num w:numId="5">
    <w:abstractNumId w:val="7"/>
  </w:num>
  <w:num w:numId="6">
    <w:abstractNumId w:val="2"/>
  </w:num>
  <w:num w:numId="7">
    <w:abstractNumId w:val="1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4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6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18"/>
  </w:num>
  <w:num w:numId="28">
    <w:abstractNumId w:val="12"/>
  </w:num>
  <w:num w:numId="29">
    <w:abstractNumId w:val="13"/>
  </w:num>
  <w:num w:numId="30">
    <w:abstractNumId w:val="3"/>
  </w:num>
  <w:num w:numId="31">
    <w:abstractNumId w:val="10"/>
  </w:num>
  <w:num w:numId="32">
    <w:abstractNumId w:val="5"/>
  </w:num>
  <w:num w:numId="33">
    <w:abstractNumId w:val="19"/>
  </w:num>
  <w:num w:numId="34">
    <w:abstractNumId w:val="8"/>
  </w:num>
  <w:num w:numId="35">
    <w:abstractNumId w:val="9"/>
  </w:num>
  <w:num w:numId="36">
    <w:abstractNumId w:val="9"/>
  </w:num>
  <w:num w:numId="37">
    <w:abstractNumId w:val="9"/>
  </w:num>
  <w:num w:numId="38">
    <w:abstractNumId w:val="9"/>
  </w:num>
  <w:num w:numId="39">
    <w:abstractNumId w:val="9"/>
  </w:num>
  <w:num w:numId="40">
    <w:abstractNumId w:val="9"/>
  </w:num>
  <w:num w:numId="41">
    <w:abstractNumId w:val="9"/>
  </w:num>
  <w:num w:numId="42">
    <w:abstractNumId w:val="9"/>
  </w:num>
  <w:num w:numId="43">
    <w:abstractNumId w:val="1"/>
  </w:num>
  <w:num w:numId="44">
    <w:abstractNumId w:val="16"/>
  </w:num>
  <w:num w:numId="45">
    <w:abstractNumId w:val="9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8"/>
  <w:bordersDoNotSurroundHeader/>
  <w:bordersDoNotSurroundFooter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7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66"/>
    <w:rsid w:val="00002E26"/>
    <w:rsid w:val="00004BA6"/>
    <w:rsid w:val="000060A9"/>
    <w:rsid w:val="00006B9C"/>
    <w:rsid w:val="00006DA7"/>
    <w:rsid w:val="000108BF"/>
    <w:rsid w:val="00012B06"/>
    <w:rsid w:val="0001402D"/>
    <w:rsid w:val="000152D6"/>
    <w:rsid w:val="000174FA"/>
    <w:rsid w:val="00017783"/>
    <w:rsid w:val="0002069B"/>
    <w:rsid w:val="00022D45"/>
    <w:rsid w:val="00024B5B"/>
    <w:rsid w:val="00025EB7"/>
    <w:rsid w:val="00026008"/>
    <w:rsid w:val="00034347"/>
    <w:rsid w:val="00034D72"/>
    <w:rsid w:val="00036647"/>
    <w:rsid w:val="000373B5"/>
    <w:rsid w:val="0003797B"/>
    <w:rsid w:val="00041EBA"/>
    <w:rsid w:val="00044BA2"/>
    <w:rsid w:val="00046CD6"/>
    <w:rsid w:val="000505C5"/>
    <w:rsid w:val="000526B2"/>
    <w:rsid w:val="00052B56"/>
    <w:rsid w:val="00054022"/>
    <w:rsid w:val="00055F8F"/>
    <w:rsid w:val="00060AF5"/>
    <w:rsid w:val="00060F5D"/>
    <w:rsid w:val="00061686"/>
    <w:rsid w:val="00062784"/>
    <w:rsid w:val="0006546E"/>
    <w:rsid w:val="000677DB"/>
    <w:rsid w:val="00070D2E"/>
    <w:rsid w:val="00071D81"/>
    <w:rsid w:val="000724B6"/>
    <w:rsid w:val="000734AC"/>
    <w:rsid w:val="00074218"/>
    <w:rsid w:val="00074438"/>
    <w:rsid w:val="00077283"/>
    <w:rsid w:val="00077928"/>
    <w:rsid w:val="00077C58"/>
    <w:rsid w:val="0008037F"/>
    <w:rsid w:val="00083D36"/>
    <w:rsid w:val="0008579E"/>
    <w:rsid w:val="00086D95"/>
    <w:rsid w:val="00092368"/>
    <w:rsid w:val="000940AE"/>
    <w:rsid w:val="0009466F"/>
    <w:rsid w:val="00095C11"/>
    <w:rsid w:val="0009645D"/>
    <w:rsid w:val="000A0B2D"/>
    <w:rsid w:val="000A0D9C"/>
    <w:rsid w:val="000A0E9F"/>
    <w:rsid w:val="000A1888"/>
    <w:rsid w:val="000A461C"/>
    <w:rsid w:val="000A575B"/>
    <w:rsid w:val="000A69FF"/>
    <w:rsid w:val="000B2A07"/>
    <w:rsid w:val="000B3032"/>
    <w:rsid w:val="000B3FF9"/>
    <w:rsid w:val="000B5542"/>
    <w:rsid w:val="000B7908"/>
    <w:rsid w:val="000C0392"/>
    <w:rsid w:val="000C0453"/>
    <w:rsid w:val="000C0730"/>
    <w:rsid w:val="000C30FF"/>
    <w:rsid w:val="000C33CF"/>
    <w:rsid w:val="000C415F"/>
    <w:rsid w:val="000C56B5"/>
    <w:rsid w:val="000C63F9"/>
    <w:rsid w:val="000C7F1A"/>
    <w:rsid w:val="000D0FC4"/>
    <w:rsid w:val="000D13C4"/>
    <w:rsid w:val="000D2EAE"/>
    <w:rsid w:val="000D5559"/>
    <w:rsid w:val="000D66E6"/>
    <w:rsid w:val="000D7E62"/>
    <w:rsid w:val="000E0341"/>
    <w:rsid w:val="000E11D2"/>
    <w:rsid w:val="000E21F7"/>
    <w:rsid w:val="000E2384"/>
    <w:rsid w:val="000E4850"/>
    <w:rsid w:val="000E50CE"/>
    <w:rsid w:val="000E6690"/>
    <w:rsid w:val="000E7858"/>
    <w:rsid w:val="000F0F06"/>
    <w:rsid w:val="000F2259"/>
    <w:rsid w:val="000F2E10"/>
    <w:rsid w:val="000F312F"/>
    <w:rsid w:val="000F31FA"/>
    <w:rsid w:val="000F3AE0"/>
    <w:rsid w:val="000F4806"/>
    <w:rsid w:val="000F5B23"/>
    <w:rsid w:val="000F5FF9"/>
    <w:rsid w:val="000F7404"/>
    <w:rsid w:val="001011C5"/>
    <w:rsid w:val="001020AA"/>
    <w:rsid w:val="001030A5"/>
    <w:rsid w:val="001039B0"/>
    <w:rsid w:val="00103DCD"/>
    <w:rsid w:val="001068D7"/>
    <w:rsid w:val="00111971"/>
    <w:rsid w:val="00111989"/>
    <w:rsid w:val="00114ADA"/>
    <w:rsid w:val="00114DFA"/>
    <w:rsid w:val="00117002"/>
    <w:rsid w:val="00117A96"/>
    <w:rsid w:val="00117ECE"/>
    <w:rsid w:val="00120A2B"/>
    <w:rsid w:val="001249E2"/>
    <w:rsid w:val="00125D69"/>
    <w:rsid w:val="00126143"/>
    <w:rsid w:val="00126621"/>
    <w:rsid w:val="00127D92"/>
    <w:rsid w:val="001311BF"/>
    <w:rsid w:val="00133983"/>
    <w:rsid w:val="00133DAD"/>
    <w:rsid w:val="0013787A"/>
    <w:rsid w:val="001410CA"/>
    <w:rsid w:val="001424AC"/>
    <w:rsid w:val="00142884"/>
    <w:rsid w:val="0014426A"/>
    <w:rsid w:val="00144547"/>
    <w:rsid w:val="0014477A"/>
    <w:rsid w:val="00154D1D"/>
    <w:rsid w:val="00155BD1"/>
    <w:rsid w:val="00156CD2"/>
    <w:rsid w:val="00157656"/>
    <w:rsid w:val="0015776D"/>
    <w:rsid w:val="00160BD1"/>
    <w:rsid w:val="0016254D"/>
    <w:rsid w:val="00162587"/>
    <w:rsid w:val="00162E0E"/>
    <w:rsid w:val="00164125"/>
    <w:rsid w:val="001648B4"/>
    <w:rsid w:val="00172711"/>
    <w:rsid w:val="00172C9C"/>
    <w:rsid w:val="00174E6F"/>
    <w:rsid w:val="0017530B"/>
    <w:rsid w:val="00175B74"/>
    <w:rsid w:val="00180CEF"/>
    <w:rsid w:val="001813E0"/>
    <w:rsid w:val="00181842"/>
    <w:rsid w:val="001826BE"/>
    <w:rsid w:val="00182EAD"/>
    <w:rsid w:val="00183759"/>
    <w:rsid w:val="001838AE"/>
    <w:rsid w:val="00183FA4"/>
    <w:rsid w:val="00184C71"/>
    <w:rsid w:val="00185793"/>
    <w:rsid w:val="00192AEE"/>
    <w:rsid w:val="00192BF0"/>
    <w:rsid w:val="001945AF"/>
    <w:rsid w:val="00196DEE"/>
    <w:rsid w:val="001970D0"/>
    <w:rsid w:val="00197A06"/>
    <w:rsid w:val="00197B10"/>
    <w:rsid w:val="001A0EE4"/>
    <w:rsid w:val="001A16B5"/>
    <w:rsid w:val="001A1992"/>
    <w:rsid w:val="001A1A38"/>
    <w:rsid w:val="001A2781"/>
    <w:rsid w:val="001A3309"/>
    <w:rsid w:val="001A4065"/>
    <w:rsid w:val="001A5DEE"/>
    <w:rsid w:val="001A638F"/>
    <w:rsid w:val="001A7F74"/>
    <w:rsid w:val="001B088D"/>
    <w:rsid w:val="001B1A5A"/>
    <w:rsid w:val="001B295F"/>
    <w:rsid w:val="001B4A20"/>
    <w:rsid w:val="001B4D37"/>
    <w:rsid w:val="001B6BF0"/>
    <w:rsid w:val="001C1464"/>
    <w:rsid w:val="001C1EFC"/>
    <w:rsid w:val="001C3384"/>
    <w:rsid w:val="001C57FE"/>
    <w:rsid w:val="001C598D"/>
    <w:rsid w:val="001C73AF"/>
    <w:rsid w:val="001D0A65"/>
    <w:rsid w:val="001D19FA"/>
    <w:rsid w:val="001D1BAC"/>
    <w:rsid w:val="001D5E51"/>
    <w:rsid w:val="001D673A"/>
    <w:rsid w:val="001D6CAC"/>
    <w:rsid w:val="001D7B5D"/>
    <w:rsid w:val="001E0119"/>
    <w:rsid w:val="001E0EEC"/>
    <w:rsid w:val="001E57CA"/>
    <w:rsid w:val="001E5D63"/>
    <w:rsid w:val="001F1645"/>
    <w:rsid w:val="001F1D52"/>
    <w:rsid w:val="001F210D"/>
    <w:rsid w:val="001F4DB9"/>
    <w:rsid w:val="001F69FC"/>
    <w:rsid w:val="001F75E6"/>
    <w:rsid w:val="001F7936"/>
    <w:rsid w:val="001F7951"/>
    <w:rsid w:val="0020007B"/>
    <w:rsid w:val="0020231A"/>
    <w:rsid w:val="00204366"/>
    <w:rsid w:val="0020453A"/>
    <w:rsid w:val="00206341"/>
    <w:rsid w:val="002114CB"/>
    <w:rsid w:val="002117D5"/>
    <w:rsid w:val="00212773"/>
    <w:rsid w:val="0021278E"/>
    <w:rsid w:val="002150C1"/>
    <w:rsid w:val="00221412"/>
    <w:rsid w:val="00221C30"/>
    <w:rsid w:val="00223323"/>
    <w:rsid w:val="0022633D"/>
    <w:rsid w:val="00226603"/>
    <w:rsid w:val="0023040A"/>
    <w:rsid w:val="00231E09"/>
    <w:rsid w:val="002342AF"/>
    <w:rsid w:val="00237797"/>
    <w:rsid w:val="002407A1"/>
    <w:rsid w:val="0024167A"/>
    <w:rsid w:val="00242646"/>
    <w:rsid w:val="00242E30"/>
    <w:rsid w:val="00250FFB"/>
    <w:rsid w:val="00253919"/>
    <w:rsid w:val="00253C44"/>
    <w:rsid w:val="0026227D"/>
    <w:rsid w:val="002630A3"/>
    <w:rsid w:val="00265CFD"/>
    <w:rsid w:val="002668A1"/>
    <w:rsid w:val="00267225"/>
    <w:rsid w:val="00271479"/>
    <w:rsid w:val="002715FB"/>
    <w:rsid w:val="00271A20"/>
    <w:rsid w:val="00272CCF"/>
    <w:rsid w:val="00276523"/>
    <w:rsid w:val="00277302"/>
    <w:rsid w:val="00277E08"/>
    <w:rsid w:val="00281AEC"/>
    <w:rsid w:val="00283A91"/>
    <w:rsid w:val="00285DD3"/>
    <w:rsid w:val="0029084E"/>
    <w:rsid w:val="002911AE"/>
    <w:rsid w:val="00292ADD"/>
    <w:rsid w:val="00293A75"/>
    <w:rsid w:val="002947E0"/>
    <w:rsid w:val="00295A7F"/>
    <w:rsid w:val="00296BD2"/>
    <w:rsid w:val="002A368A"/>
    <w:rsid w:val="002A3B75"/>
    <w:rsid w:val="002A3B8F"/>
    <w:rsid w:val="002A3C44"/>
    <w:rsid w:val="002A4782"/>
    <w:rsid w:val="002A7091"/>
    <w:rsid w:val="002A765B"/>
    <w:rsid w:val="002B1A1A"/>
    <w:rsid w:val="002B48E1"/>
    <w:rsid w:val="002B5F66"/>
    <w:rsid w:val="002B7278"/>
    <w:rsid w:val="002C04EB"/>
    <w:rsid w:val="002C0D89"/>
    <w:rsid w:val="002C10D0"/>
    <w:rsid w:val="002C1370"/>
    <w:rsid w:val="002C1E76"/>
    <w:rsid w:val="002C200B"/>
    <w:rsid w:val="002C26EA"/>
    <w:rsid w:val="002C3102"/>
    <w:rsid w:val="002C640A"/>
    <w:rsid w:val="002C6E9C"/>
    <w:rsid w:val="002D30AA"/>
    <w:rsid w:val="002D38CA"/>
    <w:rsid w:val="002D5235"/>
    <w:rsid w:val="002D600D"/>
    <w:rsid w:val="002D674B"/>
    <w:rsid w:val="002E0604"/>
    <w:rsid w:val="002E1354"/>
    <w:rsid w:val="002E397B"/>
    <w:rsid w:val="002E4FFD"/>
    <w:rsid w:val="002E59FA"/>
    <w:rsid w:val="002E73B2"/>
    <w:rsid w:val="002F32FC"/>
    <w:rsid w:val="002F3C1F"/>
    <w:rsid w:val="002F3D3D"/>
    <w:rsid w:val="002F4C7B"/>
    <w:rsid w:val="002F6CE5"/>
    <w:rsid w:val="002F6D32"/>
    <w:rsid w:val="00301803"/>
    <w:rsid w:val="0030315B"/>
    <w:rsid w:val="003034AB"/>
    <w:rsid w:val="0030546D"/>
    <w:rsid w:val="00307161"/>
    <w:rsid w:val="00311945"/>
    <w:rsid w:val="0031215B"/>
    <w:rsid w:val="00313864"/>
    <w:rsid w:val="00313ED9"/>
    <w:rsid w:val="00313F28"/>
    <w:rsid w:val="003172DB"/>
    <w:rsid w:val="0031785F"/>
    <w:rsid w:val="00317D81"/>
    <w:rsid w:val="003222A2"/>
    <w:rsid w:val="003225A3"/>
    <w:rsid w:val="003228AA"/>
    <w:rsid w:val="00322D36"/>
    <w:rsid w:val="0032348E"/>
    <w:rsid w:val="0032691A"/>
    <w:rsid w:val="00327F56"/>
    <w:rsid w:val="003331D4"/>
    <w:rsid w:val="003350FC"/>
    <w:rsid w:val="003351CE"/>
    <w:rsid w:val="00335534"/>
    <w:rsid w:val="003356E7"/>
    <w:rsid w:val="00342BE4"/>
    <w:rsid w:val="00345025"/>
    <w:rsid w:val="0034538C"/>
    <w:rsid w:val="003455DC"/>
    <w:rsid w:val="003509EC"/>
    <w:rsid w:val="003528D3"/>
    <w:rsid w:val="003562B5"/>
    <w:rsid w:val="003606AB"/>
    <w:rsid w:val="00360E52"/>
    <w:rsid w:val="003624D9"/>
    <w:rsid w:val="00362826"/>
    <w:rsid w:val="00366287"/>
    <w:rsid w:val="00366B51"/>
    <w:rsid w:val="00367B86"/>
    <w:rsid w:val="00371535"/>
    <w:rsid w:val="00372108"/>
    <w:rsid w:val="00372F73"/>
    <w:rsid w:val="00374F7B"/>
    <w:rsid w:val="00377448"/>
    <w:rsid w:val="00377653"/>
    <w:rsid w:val="003805AA"/>
    <w:rsid w:val="00380BC0"/>
    <w:rsid w:val="003819D2"/>
    <w:rsid w:val="00384FBB"/>
    <w:rsid w:val="00386941"/>
    <w:rsid w:val="00386C42"/>
    <w:rsid w:val="0038751D"/>
    <w:rsid w:val="00391C4B"/>
    <w:rsid w:val="00391DF1"/>
    <w:rsid w:val="003923AF"/>
    <w:rsid w:val="003927D5"/>
    <w:rsid w:val="003933DE"/>
    <w:rsid w:val="00394443"/>
    <w:rsid w:val="00397151"/>
    <w:rsid w:val="00397D8E"/>
    <w:rsid w:val="003A173B"/>
    <w:rsid w:val="003A45F6"/>
    <w:rsid w:val="003A53D4"/>
    <w:rsid w:val="003A5784"/>
    <w:rsid w:val="003A68B4"/>
    <w:rsid w:val="003B4654"/>
    <w:rsid w:val="003B5E48"/>
    <w:rsid w:val="003B60CC"/>
    <w:rsid w:val="003C3741"/>
    <w:rsid w:val="003C5B14"/>
    <w:rsid w:val="003C7568"/>
    <w:rsid w:val="003D22E1"/>
    <w:rsid w:val="003D65CD"/>
    <w:rsid w:val="003E0FD8"/>
    <w:rsid w:val="003E3DEC"/>
    <w:rsid w:val="003F1448"/>
    <w:rsid w:val="003F1D71"/>
    <w:rsid w:val="003F4357"/>
    <w:rsid w:val="003F5222"/>
    <w:rsid w:val="00401D1F"/>
    <w:rsid w:val="0040242F"/>
    <w:rsid w:val="00402A5C"/>
    <w:rsid w:val="00407C49"/>
    <w:rsid w:val="00412B5C"/>
    <w:rsid w:val="004139DE"/>
    <w:rsid w:val="00414454"/>
    <w:rsid w:val="004154F6"/>
    <w:rsid w:val="00415FA3"/>
    <w:rsid w:val="00416A38"/>
    <w:rsid w:val="004171ED"/>
    <w:rsid w:val="0041737C"/>
    <w:rsid w:val="00420173"/>
    <w:rsid w:val="00420537"/>
    <w:rsid w:val="00421726"/>
    <w:rsid w:val="00421E3D"/>
    <w:rsid w:val="00422BB6"/>
    <w:rsid w:val="00422C0D"/>
    <w:rsid w:val="00423DF2"/>
    <w:rsid w:val="0042403A"/>
    <w:rsid w:val="00424318"/>
    <w:rsid w:val="004251E4"/>
    <w:rsid w:val="00425D5B"/>
    <w:rsid w:val="004260BD"/>
    <w:rsid w:val="004271A1"/>
    <w:rsid w:val="0042761E"/>
    <w:rsid w:val="004276DF"/>
    <w:rsid w:val="00427885"/>
    <w:rsid w:val="00427891"/>
    <w:rsid w:val="0043073F"/>
    <w:rsid w:val="00433317"/>
    <w:rsid w:val="004337D1"/>
    <w:rsid w:val="00433A23"/>
    <w:rsid w:val="00440F15"/>
    <w:rsid w:val="00442469"/>
    <w:rsid w:val="00442778"/>
    <w:rsid w:val="004434BA"/>
    <w:rsid w:val="00446B0A"/>
    <w:rsid w:val="00447AD5"/>
    <w:rsid w:val="00451991"/>
    <w:rsid w:val="0045277E"/>
    <w:rsid w:val="004529E4"/>
    <w:rsid w:val="00452DC9"/>
    <w:rsid w:val="00452E35"/>
    <w:rsid w:val="0045332D"/>
    <w:rsid w:val="00453691"/>
    <w:rsid w:val="00454351"/>
    <w:rsid w:val="0045540B"/>
    <w:rsid w:val="0045667B"/>
    <w:rsid w:val="004608D0"/>
    <w:rsid w:val="0046468A"/>
    <w:rsid w:val="004702CE"/>
    <w:rsid w:val="00471EE0"/>
    <w:rsid w:val="00473795"/>
    <w:rsid w:val="00483635"/>
    <w:rsid w:val="00483BAD"/>
    <w:rsid w:val="00483FA8"/>
    <w:rsid w:val="0048724E"/>
    <w:rsid w:val="00487E64"/>
    <w:rsid w:val="0049017F"/>
    <w:rsid w:val="00490633"/>
    <w:rsid w:val="00492DB8"/>
    <w:rsid w:val="00493094"/>
    <w:rsid w:val="00494908"/>
    <w:rsid w:val="0049743F"/>
    <w:rsid w:val="004A01F8"/>
    <w:rsid w:val="004A0282"/>
    <w:rsid w:val="004A123A"/>
    <w:rsid w:val="004A5F73"/>
    <w:rsid w:val="004A7E0B"/>
    <w:rsid w:val="004B2499"/>
    <w:rsid w:val="004B2720"/>
    <w:rsid w:val="004B28E5"/>
    <w:rsid w:val="004B697A"/>
    <w:rsid w:val="004C025A"/>
    <w:rsid w:val="004C0BFE"/>
    <w:rsid w:val="004C1859"/>
    <w:rsid w:val="004C3BB7"/>
    <w:rsid w:val="004C5336"/>
    <w:rsid w:val="004C5C43"/>
    <w:rsid w:val="004C6838"/>
    <w:rsid w:val="004C69A5"/>
    <w:rsid w:val="004C7A6A"/>
    <w:rsid w:val="004D0C21"/>
    <w:rsid w:val="004D0C34"/>
    <w:rsid w:val="004D10BF"/>
    <w:rsid w:val="004D2CBD"/>
    <w:rsid w:val="004D4C8C"/>
    <w:rsid w:val="004D5463"/>
    <w:rsid w:val="004D5D8A"/>
    <w:rsid w:val="004D6745"/>
    <w:rsid w:val="004D7530"/>
    <w:rsid w:val="004D7D18"/>
    <w:rsid w:val="004E23E9"/>
    <w:rsid w:val="004E28B6"/>
    <w:rsid w:val="004E49D4"/>
    <w:rsid w:val="004E7972"/>
    <w:rsid w:val="004E7CE6"/>
    <w:rsid w:val="004F16F4"/>
    <w:rsid w:val="004F2756"/>
    <w:rsid w:val="004F4D7F"/>
    <w:rsid w:val="004F657B"/>
    <w:rsid w:val="004F6AEB"/>
    <w:rsid w:val="004F7461"/>
    <w:rsid w:val="00500C7A"/>
    <w:rsid w:val="005011FE"/>
    <w:rsid w:val="00503241"/>
    <w:rsid w:val="005037F9"/>
    <w:rsid w:val="00504219"/>
    <w:rsid w:val="00504455"/>
    <w:rsid w:val="005059DC"/>
    <w:rsid w:val="00506B9A"/>
    <w:rsid w:val="00510712"/>
    <w:rsid w:val="00513F09"/>
    <w:rsid w:val="00515453"/>
    <w:rsid w:val="005157FD"/>
    <w:rsid w:val="005165CD"/>
    <w:rsid w:val="00516D06"/>
    <w:rsid w:val="00516E49"/>
    <w:rsid w:val="005219F2"/>
    <w:rsid w:val="00522466"/>
    <w:rsid w:val="00522BC2"/>
    <w:rsid w:val="00523196"/>
    <w:rsid w:val="00523773"/>
    <w:rsid w:val="00525893"/>
    <w:rsid w:val="0053034E"/>
    <w:rsid w:val="0053093E"/>
    <w:rsid w:val="00530C75"/>
    <w:rsid w:val="00532B7E"/>
    <w:rsid w:val="005411B2"/>
    <w:rsid w:val="00543788"/>
    <w:rsid w:val="00545DC6"/>
    <w:rsid w:val="0054629F"/>
    <w:rsid w:val="00546FF9"/>
    <w:rsid w:val="00547E08"/>
    <w:rsid w:val="00551060"/>
    <w:rsid w:val="00551F95"/>
    <w:rsid w:val="00553248"/>
    <w:rsid w:val="005574BF"/>
    <w:rsid w:val="005574E8"/>
    <w:rsid w:val="00562C1E"/>
    <w:rsid w:val="00566447"/>
    <w:rsid w:val="00571378"/>
    <w:rsid w:val="005740DC"/>
    <w:rsid w:val="00575F39"/>
    <w:rsid w:val="0057723A"/>
    <w:rsid w:val="00581750"/>
    <w:rsid w:val="00581D84"/>
    <w:rsid w:val="005856D3"/>
    <w:rsid w:val="005862AC"/>
    <w:rsid w:val="00587340"/>
    <w:rsid w:val="005948C0"/>
    <w:rsid w:val="00595481"/>
    <w:rsid w:val="0059629A"/>
    <w:rsid w:val="005974C9"/>
    <w:rsid w:val="005A041D"/>
    <w:rsid w:val="005A2A7F"/>
    <w:rsid w:val="005A4F1A"/>
    <w:rsid w:val="005A54BF"/>
    <w:rsid w:val="005B0910"/>
    <w:rsid w:val="005B40FC"/>
    <w:rsid w:val="005B6225"/>
    <w:rsid w:val="005B7D90"/>
    <w:rsid w:val="005C454D"/>
    <w:rsid w:val="005C4966"/>
    <w:rsid w:val="005C5BB2"/>
    <w:rsid w:val="005D23E9"/>
    <w:rsid w:val="005D3D81"/>
    <w:rsid w:val="005D4A30"/>
    <w:rsid w:val="005D4AD6"/>
    <w:rsid w:val="005E053E"/>
    <w:rsid w:val="005E0752"/>
    <w:rsid w:val="005E097D"/>
    <w:rsid w:val="005E11FB"/>
    <w:rsid w:val="005E2AF1"/>
    <w:rsid w:val="005E5CFE"/>
    <w:rsid w:val="005F048E"/>
    <w:rsid w:val="005F0C2B"/>
    <w:rsid w:val="005F0CDA"/>
    <w:rsid w:val="005F3284"/>
    <w:rsid w:val="005F5DA7"/>
    <w:rsid w:val="005F65FB"/>
    <w:rsid w:val="005F718C"/>
    <w:rsid w:val="005F7B4D"/>
    <w:rsid w:val="0060088F"/>
    <w:rsid w:val="00601A8B"/>
    <w:rsid w:val="00601EAD"/>
    <w:rsid w:val="00604137"/>
    <w:rsid w:val="00604D79"/>
    <w:rsid w:val="00606EE1"/>
    <w:rsid w:val="0060711F"/>
    <w:rsid w:val="00607667"/>
    <w:rsid w:val="006137C9"/>
    <w:rsid w:val="0061391C"/>
    <w:rsid w:val="00613B6A"/>
    <w:rsid w:val="00613D55"/>
    <w:rsid w:val="00614539"/>
    <w:rsid w:val="0061550C"/>
    <w:rsid w:val="00615525"/>
    <w:rsid w:val="00615DA4"/>
    <w:rsid w:val="006213F9"/>
    <w:rsid w:val="00624CFF"/>
    <w:rsid w:val="00625154"/>
    <w:rsid w:val="00625A66"/>
    <w:rsid w:val="00626CE7"/>
    <w:rsid w:val="00626EF1"/>
    <w:rsid w:val="00631213"/>
    <w:rsid w:val="006312D7"/>
    <w:rsid w:val="00634760"/>
    <w:rsid w:val="00634F36"/>
    <w:rsid w:val="0063652C"/>
    <w:rsid w:val="00637C19"/>
    <w:rsid w:val="00641AC1"/>
    <w:rsid w:val="00646762"/>
    <w:rsid w:val="00647164"/>
    <w:rsid w:val="0064762F"/>
    <w:rsid w:val="00650243"/>
    <w:rsid w:val="00653BDA"/>
    <w:rsid w:val="00660975"/>
    <w:rsid w:val="00660E54"/>
    <w:rsid w:val="00661134"/>
    <w:rsid w:val="00661FB2"/>
    <w:rsid w:val="00665DCD"/>
    <w:rsid w:val="00665F01"/>
    <w:rsid w:val="00670482"/>
    <w:rsid w:val="00671D7D"/>
    <w:rsid w:val="00672A81"/>
    <w:rsid w:val="006754B8"/>
    <w:rsid w:val="006774C4"/>
    <w:rsid w:val="0068067E"/>
    <w:rsid w:val="00680A87"/>
    <w:rsid w:val="00680FE1"/>
    <w:rsid w:val="00681254"/>
    <w:rsid w:val="00681CE9"/>
    <w:rsid w:val="00683D0B"/>
    <w:rsid w:val="006852DB"/>
    <w:rsid w:val="0068535D"/>
    <w:rsid w:val="00687CCC"/>
    <w:rsid w:val="00692749"/>
    <w:rsid w:val="00692E85"/>
    <w:rsid w:val="0069687F"/>
    <w:rsid w:val="00697098"/>
    <w:rsid w:val="006A3297"/>
    <w:rsid w:val="006A43AE"/>
    <w:rsid w:val="006A6A2A"/>
    <w:rsid w:val="006A6BE3"/>
    <w:rsid w:val="006B246E"/>
    <w:rsid w:val="006B4C18"/>
    <w:rsid w:val="006B52E1"/>
    <w:rsid w:val="006B7407"/>
    <w:rsid w:val="006C564A"/>
    <w:rsid w:val="006C6972"/>
    <w:rsid w:val="006C7D99"/>
    <w:rsid w:val="006C7E0C"/>
    <w:rsid w:val="006C7E5B"/>
    <w:rsid w:val="006D285C"/>
    <w:rsid w:val="006D36CE"/>
    <w:rsid w:val="006D5168"/>
    <w:rsid w:val="006D5862"/>
    <w:rsid w:val="006D6390"/>
    <w:rsid w:val="006E189F"/>
    <w:rsid w:val="006E1A6E"/>
    <w:rsid w:val="006E2CF0"/>
    <w:rsid w:val="006E3EE6"/>
    <w:rsid w:val="006E55D4"/>
    <w:rsid w:val="006E6B92"/>
    <w:rsid w:val="006F0729"/>
    <w:rsid w:val="006F0AB1"/>
    <w:rsid w:val="006F1AD1"/>
    <w:rsid w:val="006F33B3"/>
    <w:rsid w:val="006F5567"/>
    <w:rsid w:val="006F68C4"/>
    <w:rsid w:val="006F6B2D"/>
    <w:rsid w:val="006F6F3F"/>
    <w:rsid w:val="00700B78"/>
    <w:rsid w:val="00700C30"/>
    <w:rsid w:val="00700ECE"/>
    <w:rsid w:val="00703C9D"/>
    <w:rsid w:val="007044DD"/>
    <w:rsid w:val="00704C0F"/>
    <w:rsid w:val="00710CAC"/>
    <w:rsid w:val="007119D7"/>
    <w:rsid w:val="00712F73"/>
    <w:rsid w:val="0071463C"/>
    <w:rsid w:val="00715FEA"/>
    <w:rsid w:val="0071600B"/>
    <w:rsid w:val="0071627E"/>
    <w:rsid w:val="0071636E"/>
    <w:rsid w:val="00717CDB"/>
    <w:rsid w:val="00717DCE"/>
    <w:rsid w:val="00717EAD"/>
    <w:rsid w:val="007207B0"/>
    <w:rsid w:val="00721AB0"/>
    <w:rsid w:val="00722495"/>
    <w:rsid w:val="0072260F"/>
    <w:rsid w:val="007229CC"/>
    <w:rsid w:val="0072538A"/>
    <w:rsid w:val="00725828"/>
    <w:rsid w:val="00725A14"/>
    <w:rsid w:val="00726F51"/>
    <w:rsid w:val="0073013A"/>
    <w:rsid w:val="00731B7F"/>
    <w:rsid w:val="00731FFC"/>
    <w:rsid w:val="007342B3"/>
    <w:rsid w:val="00734D10"/>
    <w:rsid w:val="00734FB9"/>
    <w:rsid w:val="00740AED"/>
    <w:rsid w:val="00740B98"/>
    <w:rsid w:val="0074185E"/>
    <w:rsid w:val="007429AD"/>
    <w:rsid w:val="0074302C"/>
    <w:rsid w:val="0074307D"/>
    <w:rsid w:val="00743AF1"/>
    <w:rsid w:val="00743DAE"/>
    <w:rsid w:val="007450EB"/>
    <w:rsid w:val="00745140"/>
    <w:rsid w:val="007454F9"/>
    <w:rsid w:val="00745C6E"/>
    <w:rsid w:val="00745F93"/>
    <w:rsid w:val="00747B81"/>
    <w:rsid w:val="00752B6C"/>
    <w:rsid w:val="0075307C"/>
    <w:rsid w:val="00754B7A"/>
    <w:rsid w:val="00755B10"/>
    <w:rsid w:val="00761B28"/>
    <w:rsid w:val="00762728"/>
    <w:rsid w:val="00764FAE"/>
    <w:rsid w:val="007665F6"/>
    <w:rsid w:val="007673D7"/>
    <w:rsid w:val="00772328"/>
    <w:rsid w:val="00772BD8"/>
    <w:rsid w:val="007731CB"/>
    <w:rsid w:val="007735EA"/>
    <w:rsid w:val="00773675"/>
    <w:rsid w:val="00773AAC"/>
    <w:rsid w:val="00777043"/>
    <w:rsid w:val="007806A6"/>
    <w:rsid w:val="007819AC"/>
    <w:rsid w:val="007843E8"/>
    <w:rsid w:val="00784CAE"/>
    <w:rsid w:val="00786451"/>
    <w:rsid w:val="007866BA"/>
    <w:rsid w:val="0079016E"/>
    <w:rsid w:val="0079062B"/>
    <w:rsid w:val="00790B3B"/>
    <w:rsid w:val="00791594"/>
    <w:rsid w:val="00793B2A"/>
    <w:rsid w:val="00794563"/>
    <w:rsid w:val="00794AA8"/>
    <w:rsid w:val="00796DEA"/>
    <w:rsid w:val="00797875"/>
    <w:rsid w:val="007A1039"/>
    <w:rsid w:val="007A13C2"/>
    <w:rsid w:val="007A45B8"/>
    <w:rsid w:val="007A7D76"/>
    <w:rsid w:val="007B0472"/>
    <w:rsid w:val="007B0EB9"/>
    <w:rsid w:val="007B22E6"/>
    <w:rsid w:val="007B2E1C"/>
    <w:rsid w:val="007B31D4"/>
    <w:rsid w:val="007B4BAF"/>
    <w:rsid w:val="007B500F"/>
    <w:rsid w:val="007B51A4"/>
    <w:rsid w:val="007B549B"/>
    <w:rsid w:val="007B56EE"/>
    <w:rsid w:val="007B5DC4"/>
    <w:rsid w:val="007C3018"/>
    <w:rsid w:val="007C378C"/>
    <w:rsid w:val="007C7EE3"/>
    <w:rsid w:val="007D2D0F"/>
    <w:rsid w:val="007D40A4"/>
    <w:rsid w:val="007D420B"/>
    <w:rsid w:val="007D43FC"/>
    <w:rsid w:val="007E01B6"/>
    <w:rsid w:val="007E02B9"/>
    <w:rsid w:val="007E02CB"/>
    <w:rsid w:val="007E031D"/>
    <w:rsid w:val="007E0CB0"/>
    <w:rsid w:val="007E0E6F"/>
    <w:rsid w:val="007E36EA"/>
    <w:rsid w:val="007E3B8F"/>
    <w:rsid w:val="007E5D07"/>
    <w:rsid w:val="007E5D4E"/>
    <w:rsid w:val="007E77B6"/>
    <w:rsid w:val="007F0297"/>
    <w:rsid w:val="007F0489"/>
    <w:rsid w:val="007F1313"/>
    <w:rsid w:val="007F28FF"/>
    <w:rsid w:val="007F3CA6"/>
    <w:rsid w:val="007F44C0"/>
    <w:rsid w:val="007F4EF4"/>
    <w:rsid w:val="007F63D1"/>
    <w:rsid w:val="007F78FD"/>
    <w:rsid w:val="00800EF1"/>
    <w:rsid w:val="008028A9"/>
    <w:rsid w:val="00803646"/>
    <w:rsid w:val="00804913"/>
    <w:rsid w:val="00804CB9"/>
    <w:rsid w:val="008056CB"/>
    <w:rsid w:val="00805DE9"/>
    <w:rsid w:val="0081071D"/>
    <w:rsid w:val="00810A26"/>
    <w:rsid w:val="00811C91"/>
    <w:rsid w:val="00815AA6"/>
    <w:rsid w:val="008167A8"/>
    <w:rsid w:val="00816924"/>
    <w:rsid w:val="00820146"/>
    <w:rsid w:val="008218DD"/>
    <w:rsid w:val="00822964"/>
    <w:rsid w:val="0082507A"/>
    <w:rsid w:val="008278DE"/>
    <w:rsid w:val="008301BA"/>
    <w:rsid w:val="008313A8"/>
    <w:rsid w:val="0083358E"/>
    <w:rsid w:val="008348BC"/>
    <w:rsid w:val="00837526"/>
    <w:rsid w:val="0084123A"/>
    <w:rsid w:val="00841492"/>
    <w:rsid w:val="0084509F"/>
    <w:rsid w:val="008535B8"/>
    <w:rsid w:val="0085566D"/>
    <w:rsid w:val="00857E2B"/>
    <w:rsid w:val="008600A7"/>
    <w:rsid w:val="0086111E"/>
    <w:rsid w:val="00861972"/>
    <w:rsid w:val="00863D00"/>
    <w:rsid w:val="00863DB3"/>
    <w:rsid w:val="00865134"/>
    <w:rsid w:val="00865885"/>
    <w:rsid w:val="008712F7"/>
    <w:rsid w:val="00872DCD"/>
    <w:rsid w:val="00874241"/>
    <w:rsid w:val="0087559D"/>
    <w:rsid w:val="00875A79"/>
    <w:rsid w:val="00876E2F"/>
    <w:rsid w:val="00880BA7"/>
    <w:rsid w:val="00883A8B"/>
    <w:rsid w:val="00883DC6"/>
    <w:rsid w:val="008840A1"/>
    <w:rsid w:val="008853EC"/>
    <w:rsid w:val="00885B40"/>
    <w:rsid w:val="008867B0"/>
    <w:rsid w:val="0088737A"/>
    <w:rsid w:val="00887EF7"/>
    <w:rsid w:val="00890486"/>
    <w:rsid w:val="00891055"/>
    <w:rsid w:val="0089389F"/>
    <w:rsid w:val="00895D51"/>
    <w:rsid w:val="008A16F4"/>
    <w:rsid w:val="008A1C90"/>
    <w:rsid w:val="008A3910"/>
    <w:rsid w:val="008B022E"/>
    <w:rsid w:val="008B169F"/>
    <w:rsid w:val="008B41C7"/>
    <w:rsid w:val="008C3C84"/>
    <w:rsid w:val="008C3CFB"/>
    <w:rsid w:val="008C759B"/>
    <w:rsid w:val="008C783C"/>
    <w:rsid w:val="008D1015"/>
    <w:rsid w:val="008D4475"/>
    <w:rsid w:val="008D5CE7"/>
    <w:rsid w:val="008D6204"/>
    <w:rsid w:val="008D6C1F"/>
    <w:rsid w:val="008E0178"/>
    <w:rsid w:val="008E039B"/>
    <w:rsid w:val="008E1030"/>
    <w:rsid w:val="008E397F"/>
    <w:rsid w:val="008E51DC"/>
    <w:rsid w:val="008E540B"/>
    <w:rsid w:val="008E6178"/>
    <w:rsid w:val="008F036C"/>
    <w:rsid w:val="008F0FDA"/>
    <w:rsid w:val="008F1FA5"/>
    <w:rsid w:val="008F1FFA"/>
    <w:rsid w:val="008F285F"/>
    <w:rsid w:val="008F357A"/>
    <w:rsid w:val="008F6943"/>
    <w:rsid w:val="008F6B2F"/>
    <w:rsid w:val="00900382"/>
    <w:rsid w:val="009030D0"/>
    <w:rsid w:val="0090388F"/>
    <w:rsid w:val="009048FA"/>
    <w:rsid w:val="00907EB4"/>
    <w:rsid w:val="00910769"/>
    <w:rsid w:val="00913307"/>
    <w:rsid w:val="00915E49"/>
    <w:rsid w:val="009164E2"/>
    <w:rsid w:val="009232C8"/>
    <w:rsid w:val="0092485A"/>
    <w:rsid w:val="009249A0"/>
    <w:rsid w:val="009330D9"/>
    <w:rsid w:val="00933760"/>
    <w:rsid w:val="0093380B"/>
    <w:rsid w:val="009340CE"/>
    <w:rsid w:val="00936072"/>
    <w:rsid w:val="009417B7"/>
    <w:rsid w:val="00943076"/>
    <w:rsid w:val="00943864"/>
    <w:rsid w:val="00944003"/>
    <w:rsid w:val="00946B09"/>
    <w:rsid w:val="0094733B"/>
    <w:rsid w:val="00950209"/>
    <w:rsid w:val="00952A0E"/>
    <w:rsid w:val="00952AFC"/>
    <w:rsid w:val="009553FA"/>
    <w:rsid w:val="00955664"/>
    <w:rsid w:val="00955816"/>
    <w:rsid w:val="00960702"/>
    <w:rsid w:val="009618E5"/>
    <w:rsid w:val="009622B8"/>
    <w:rsid w:val="00963701"/>
    <w:rsid w:val="00963D30"/>
    <w:rsid w:val="00964C3B"/>
    <w:rsid w:val="009728E9"/>
    <w:rsid w:val="00973311"/>
    <w:rsid w:val="009738CE"/>
    <w:rsid w:val="00975BE3"/>
    <w:rsid w:val="00976AD0"/>
    <w:rsid w:val="00977868"/>
    <w:rsid w:val="00977962"/>
    <w:rsid w:val="00990725"/>
    <w:rsid w:val="009916AD"/>
    <w:rsid w:val="00991F03"/>
    <w:rsid w:val="009935E8"/>
    <w:rsid w:val="009938DB"/>
    <w:rsid w:val="009A0748"/>
    <w:rsid w:val="009A0B46"/>
    <w:rsid w:val="009A2F96"/>
    <w:rsid w:val="009A4BB8"/>
    <w:rsid w:val="009A54D1"/>
    <w:rsid w:val="009A711B"/>
    <w:rsid w:val="009B1589"/>
    <w:rsid w:val="009B3AB2"/>
    <w:rsid w:val="009B4676"/>
    <w:rsid w:val="009B5DFE"/>
    <w:rsid w:val="009C0C9A"/>
    <w:rsid w:val="009C30C8"/>
    <w:rsid w:val="009C458A"/>
    <w:rsid w:val="009C5F23"/>
    <w:rsid w:val="009D6D70"/>
    <w:rsid w:val="009D738B"/>
    <w:rsid w:val="009E037F"/>
    <w:rsid w:val="009E1F84"/>
    <w:rsid w:val="009E2015"/>
    <w:rsid w:val="009E218F"/>
    <w:rsid w:val="009E243E"/>
    <w:rsid w:val="009E3391"/>
    <w:rsid w:val="009E5FB2"/>
    <w:rsid w:val="009E647B"/>
    <w:rsid w:val="009F1243"/>
    <w:rsid w:val="009F2F99"/>
    <w:rsid w:val="009F3583"/>
    <w:rsid w:val="009F601A"/>
    <w:rsid w:val="00A0346D"/>
    <w:rsid w:val="00A1136F"/>
    <w:rsid w:val="00A12B38"/>
    <w:rsid w:val="00A16617"/>
    <w:rsid w:val="00A1669E"/>
    <w:rsid w:val="00A2056F"/>
    <w:rsid w:val="00A264F2"/>
    <w:rsid w:val="00A276AA"/>
    <w:rsid w:val="00A303E7"/>
    <w:rsid w:val="00A30A0C"/>
    <w:rsid w:val="00A31B91"/>
    <w:rsid w:val="00A32149"/>
    <w:rsid w:val="00A3379E"/>
    <w:rsid w:val="00A359A8"/>
    <w:rsid w:val="00A36229"/>
    <w:rsid w:val="00A41980"/>
    <w:rsid w:val="00A41D0C"/>
    <w:rsid w:val="00A41F21"/>
    <w:rsid w:val="00A44071"/>
    <w:rsid w:val="00A44200"/>
    <w:rsid w:val="00A4445A"/>
    <w:rsid w:val="00A45FA8"/>
    <w:rsid w:val="00A627E7"/>
    <w:rsid w:val="00A659E8"/>
    <w:rsid w:val="00A65D70"/>
    <w:rsid w:val="00A6698A"/>
    <w:rsid w:val="00A7078A"/>
    <w:rsid w:val="00A70C24"/>
    <w:rsid w:val="00A727DF"/>
    <w:rsid w:val="00A735FF"/>
    <w:rsid w:val="00A74C8D"/>
    <w:rsid w:val="00A81D3B"/>
    <w:rsid w:val="00A8281B"/>
    <w:rsid w:val="00A835C8"/>
    <w:rsid w:val="00A849E6"/>
    <w:rsid w:val="00A851BA"/>
    <w:rsid w:val="00A85588"/>
    <w:rsid w:val="00A857A9"/>
    <w:rsid w:val="00A87AA9"/>
    <w:rsid w:val="00A900CA"/>
    <w:rsid w:val="00A9279F"/>
    <w:rsid w:val="00A94A76"/>
    <w:rsid w:val="00A951B0"/>
    <w:rsid w:val="00A956D0"/>
    <w:rsid w:val="00AA199E"/>
    <w:rsid w:val="00AA23B6"/>
    <w:rsid w:val="00AA3A4D"/>
    <w:rsid w:val="00AA6866"/>
    <w:rsid w:val="00AB489D"/>
    <w:rsid w:val="00AB7AED"/>
    <w:rsid w:val="00AC1751"/>
    <w:rsid w:val="00AC3B0E"/>
    <w:rsid w:val="00AC6A9E"/>
    <w:rsid w:val="00AC764A"/>
    <w:rsid w:val="00AD06C3"/>
    <w:rsid w:val="00AD13DA"/>
    <w:rsid w:val="00AD166B"/>
    <w:rsid w:val="00AD1D16"/>
    <w:rsid w:val="00AD23C4"/>
    <w:rsid w:val="00AD2E5A"/>
    <w:rsid w:val="00AD4657"/>
    <w:rsid w:val="00AD49B1"/>
    <w:rsid w:val="00AD6901"/>
    <w:rsid w:val="00AD6D0C"/>
    <w:rsid w:val="00AD6EBB"/>
    <w:rsid w:val="00AD75D7"/>
    <w:rsid w:val="00AD7FC2"/>
    <w:rsid w:val="00AE15D8"/>
    <w:rsid w:val="00AE3ED1"/>
    <w:rsid w:val="00AE5D8E"/>
    <w:rsid w:val="00AE6F9E"/>
    <w:rsid w:val="00AE752B"/>
    <w:rsid w:val="00AE77D0"/>
    <w:rsid w:val="00AF2EDB"/>
    <w:rsid w:val="00AF35DF"/>
    <w:rsid w:val="00AF4DD5"/>
    <w:rsid w:val="00AF584F"/>
    <w:rsid w:val="00AF63C5"/>
    <w:rsid w:val="00AF7FE3"/>
    <w:rsid w:val="00B01D23"/>
    <w:rsid w:val="00B02179"/>
    <w:rsid w:val="00B03DE8"/>
    <w:rsid w:val="00B056C0"/>
    <w:rsid w:val="00B16243"/>
    <w:rsid w:val="00B20038"/>
    <w:rsid w:val="00B201C5"/>
    <w:rsid w:val="00B227B3"/>
    <w:rsid w:val="00B23DB9"/>
    <w:rsid w:val="00B2696F"/>
    <w:rsid w:val="00B26F06"/>
    <w:rsid w:val="00B30BA6"/>
    <w:rsid w:val="00B310C6"/>
    <w:rsid w:val="00B3269E"/>
    <w:rsid w:val="00B34CE5"/>
    <w:rsid w:val="00B356E5"/>
    <w:rsid w:val="00B36BB9"/>
    <w:rsid w:val="00B37605"/>
    <w:rsid w:val="00B40415"/>
    <w:rsid w:val="00B40F63"/>
    <w:rsid w:val="00B420B1"/>
    <w:rsid w:val="00B460F4"/>
    <w:rsid w:val="00B54FA0"/>
    <w:rsid w:val="00B55259"/>
    <w:rsid w:val="00B55343"/>
    <w:rsid w:val="00B614B2"/>
    <w:rsid w:val="00B6184C"/>
    <w:rsid w:val="00B655ED"/>
    <w:rsid w:val="00B73C5B"/>
    <w:rsid w:val="00B75ACF"/>
    <w:rsid w:val="00B8032B"/>
    <w:rsid w:val="00B81296"/>
    <w:rsid w:val="00B82D24"/>
    <w:rsid w:val="00B83048"/>
    <w:rsid w:val="00B83068"/>
    <w:rsid w:val="00B832B4"/>
    <w:rsid w:val="00B845DC"/>
    <w:rsid w:val="00B85B41"/>
    <w:rsid w:val="00B87418"/>
    <w:rsid w:val="00B87578"/>
    <w:rsid w:val="00B87C5A"/>
    <w:rsid w:val="00B87EA7"/>
    <w:rsid w:val="00B87F5F"/>
    <w:rsid w:val="00B90511"/>
    <w:rsid w:val="00B908F5"/>
    <w:rsid w:val="00B94B7A"/>
    <w:rsid w:val="00B94BFC"/>
    <w:rsid w:val="00B95983"/>
    <w:rsid w:val="00B95D2E"/>
    <w:rsid w:val="00B96309"/>
    <w:rsid w:val="00B97549"/>
    <w:rsid w:val="00BA05E3"/>
    <w:rsid w:val="00BA103F"/>
    <w:rsid w:val="00BA1E2B"/>
    <w:rsid w:val="00BA4726"/>
    <w:rsid w:val="00BA4EEA"/>
    <w:rsid w:val="00BA5395"/>
    <w:rsid w:val="00BA5EEE"/>
    <w:rsid w:val="00BA6565"/>
    <w:rsid w:val="00BA680F"/>
    <w:rsid w:val="00BB0553"/>
    <w:rsid w:val="00BB1139"/>
    <w:rsid w:val="00BB2DCC"/>
    <w:rsid w:val="00BB37D6"/>
    <w:rsid w:val="00BB42DB"/>
    <w:rsid w:val="00BB58D0"/>
    <w:rsid w:val="00BC24DF"/>
    <w:rsid w:val="00BC2FAF"/>
    <w:rsid w:val="00BC39DE"/>
    <w:rsid w:val="00BC70BC"/>
    <w:rsid w:val="00BD3881"/>
    <w:rsid w:val="00BD3A05"/>
    <w:rsid w:val="00BD48BD"/>
    <w:rsid w:val="00BD5B4C"/>
    <w:rsid w:val="00BE310B"/>
    <w:rsid w:val="00BE31DF"/>
    <w:rsid w:val="00BE3BE1"/>
    <w:rsid w:val="00BE431C"/>
    <w:rsid w:val="00BF3CE8"/>
    <w:rsid w:val="00BF51D0"/>
    <w:rsid w:val="00C01273"/>
    <w:rsid w:val="00C0468B"/>
    <w:rsid w:val="00C0506F"/>
    <w:rsid w:val="00C05833"/>
    <w:rsid w:val="00C07EB2"/>
    <w:rsid w:val="00C10C0E"/>
    <w:rsid w:val="00C11FB4"/>
    <w:rsid w:val="00C1281E"/>
    <w:rsid w:val="00C13013"/>
    <w:rsid w:val="00C139C3"/>
    <w:rsid w:val="00C14F1E"/>
    <w:rsid w:val="00C16DC3"/>
    <w:rsid w:val="00C20157"/>
    <w:rsid w:val="00C206CC"/>
    <w:rsid w:val="00C22A08"/>
    <w:rsid w:val="00C233A8"/>
    <w:rsid w:val="00C25108"/>
    <w:rsid w:val="00C25C51"/>
    <w:rsid w:val="00C27DE5"/>
    <w:rsid w:val="00C31B7B"/>
    <w:rsid w:val="00C35767"/>
    <w:rsid w:val="00C35C7A"/>
    <w:rsid w:val="00C37672"/>
    <w:rsid w:val="00C40F94"/>
    <w:rsid w:val="00C430ED"/>
    <w:rsid w:val="00C43FA6"/>
    <w:rsid w:val="00C51150"/>
    <w:rsid w:val="00C53D8C"/>
    <w:rsid w:val="00C54A6B"/>
    <w:rsid w:val="00C55447"/>
    <w:rsid w:val="00C61B17"/>
    <w:rsid w:val="00C61DF3"/>
    <w:rsid w:val="00C65CA6"/>
    <w:rsid w:val="00C66670"/>
    <w:rsid w:val="00C66996"/>
    <w:rsid w:val="00C70FE2"/>
    <w:rsid w:val="00C73CB5"/>
    <w:rsid w:val="00C74789"/>
    <w:rsid w:val="00C7571E"/>
    <w:rsid w:val="00C76938"/>
    <w:rsid w:val="00C802F5"/>
    <w:rsid w:val="00C80F0E"/>
    <w:rsid w:val="00C81567"/>
    <w:rsid w:val="00C827D9"/>
    <w:rsid w:val="00C8302B"/>
    <w:rsid w:val="00C84828"/>
    <w:rsid w:val="00C848F0"/>
    <w:rsid w:val="00C85008"/>
    <w:rsid w:val="00C862F8"/>
    <w:rsid w:val="00C91710"/>
    <w:rsid w:val="00C937A8"/>
    <w:rsid w:val="00C93E5E"/>
    <w:rsid w:val="00C9458C"/>
    <w:rsid w:val="00C94B42"/>
    <w:rsid w:val="00C9695C"/>
    <w:rsid w:val="00CA1514"/>
    <w:rsid w:val="00CA250E"/>
    <w:rsid w:val="00CA2F4E"/>
    <w:rsid w:val="00CA3673"/>
    <w:rsid w:val="00CA4A3A"/>
    <w:rsid w:val="00CA6B59"/>
    <w:rsid w:val="00CB01C8"/>
    <w:rsid w:val="00CB49F0"/>
    <w:rsid w:val="00CB76C4"/>
    <w:rsid w:val="00CC0512"/>
    <w:rsid w:val="00CC1B50"/>
    <w:rsid w:val="00CC207A"/>
    <w:rsid w:val="00CC2B48"/>
    <w:rsid w:val="00CC39AC"/>
    <w:rsid w:val="00CC3A4A"/>
    <w:rsid w:val="00CC43E2"/>
    <w:rsid w:val="00CC5092"/>
    <w:rsid w:val="00CC5C60"/>
    <w:rsid w:val="00CC61E5"/>
    <w:rsid w:val="00CD158E"/>
    <w:rsid w:val="00CD3570"/>
    <w:rsid w:val="00CD3861"/>
    <w:rsid w:val="00CD4A2D"/>
    <w:rsid w:val="00CD4BA0"/>
    <w:rsid w:val="00CD5A1C"/>
    <w:rsid w:val="00CD5F9A"/>
    <w:rsid w:val="00CD73F3"/>
    <w:rsid w:val="00CE0920"/>
    <w:rsid w:val="00CE1B54"/>
    <w:rsid w:val="00CE270E"/>
    <w:rsid w:val="00CE4D14"/>
    <w:rsid w:val="00CE5458"/>
    <w:rsid w:val="00CE5C4E"/>
    <w:rsid w:val="00CE6BC5"/>
    <w:rsid w:val="00CE758A"/>
    <w:rsid w:val="00CE7E40"/>
    <w:rsid w:val="00CF1B05"/>
    <w:rsid w:val="00D026B5"/>
    <w:rsid w:val="00D031C0"/>
    <w:rsid w:val="00D04DE7"/>
    <w:rsid w:val="00D050BF"/>
    <w:rsid w:val="00D06090"/>
    <w:rsid w:val="00D07521"/>
    <w:rsid w:val="00D07B13"/>
    <w:rsid w:val="00D1645F"/>
    <w:rsid w:val="00D201DD"/>
    <w:rsid w:val="00D20991"/>
    <w:rsid w:val="00D2471C"/>
    <w:rsid w:val="00D26AAB"/>
    <w:rsid w:val="00D314FB"/>
    <w:rsid w:val="00D34A71"/>
    <w:rsid w:val="00D353BF"/>
    <w:rsid w:val="00D35A9A"/>
    <w:rsid w:val="00D37B28"/>
    <w:rsid w:val="00D402C3"/>
    <w:rsid w:val="00D455CA"/>
    <w:rsid w:val="00D4752C"/>
    <w:rsid w:val="00D52CD8"/>
    <w:rsid w:val="00D537C9"/>
    <w:rsid w:val="00D53A61"/>
    <w:rsid w:val="00D53BC4"/>
    <w:rsid w:val="00D53C5A"/>
    <w:rsid w:val="00D54E6C"/>
    <w:rsid w:val="00D5582B"/>
    <w:rsid w:val="00D57832"/>
    <w:rsid w:val="00D60C6A"/>
    <w:rsid w:val="00D60DFC"/>
    <w:rsid w:val="00D60E18"/>
    <w:rsid w:val="00D60E8D"/>
    <w:rsid w:val="00D622E1"/>
    <w:rsid w:val="00D628B7"/>
    <w:rsid w:val="00D6328F"/>
    <w:rsid w:val="00D66441"/>
    <w:rsid w:val="00D6698F"/>
    <w:rsid w:val="00D732DB"/>
    <w:rsid w:val="00D733DF"/>
    <w:rsid w:val="00D73F4C"/>
    <w:rsid w:val="00D74003"/>
    <w:rsid w:val="00D84B64"/>
    <w:rsid w:val="00D8568D"/>
    <w:rsid w:val="00D857D2"/>
    <w:rsid w:val="00D85A4A"/>
    <w:rsid w:val="00D877FA"/>
    <w:rsid w:val="00D9102C"/>
    <w:rsid w:val="00D9537D"/>
    <w:rsid w:val="00DA0805"/>
    <w:rsid w:val="00DA1E67"/>
    <w:rsid w:val="00DA4191"/>
    <w:rsid w:val="00DA5B28"/>
    <w:rsid w:val="00DB0092"/>
    <w:rsid w:val="00DB26F0"/>
    <w:rsid w:val="00DB4E66"/>
    <w:rsid w:val="00DC10D5"/>
    <w:rsid w:val="00DC1BE3"/>
    <w:rsid w:val="00DC22BE"/>
    <w:rsid w:val="00DC3F45"/>
    <w:rsid w:val="00DC42EC"/>
    <w:rsid w:val="00DC470D"/>
    <w:rsid w:val="00DD0398"/>
    <w:rsid w:val="00DD139B"/>
    <w:rsid w:val="00DD1439"/>
    <w:rsid w:val="00DD3C33"/>
    <w:rsid w:val="00DD6845"/>
    <w:rsid w:val="00DE073E"/>
    <w:rsid w:val="00DE18E1"/>
    <w:rsid w:val="00DE4C08"/>
    <w:rsid w:val="00DE575B"/>
    <w:rsid w:val="00DE6227"/>
    <w:rsid w:val="00DF0419"/>
    <w:rsid w:val="00DF0F1A"/>
    <w:rsid w:val="00DF291F"/>
    <w:rsid w:val="00DF3363"/>
    <w:rsid w:val="00DF581F"/>
    <w:rsid w:val="00DF633E"/>
    <w:rsid w:val="00DF7FFB"/>
    <w:rsid w:val="00E01F53"/>
    <w:rsid w:val="00E022F5"/>
    <w:rsid w:val="00E02DCF"/>
    <w:rsid w:val="00E03728"/>
    <w:rsid w:val="00E05B83"/>
    <w:rsid w:val="00E06A32"/>
    <w:rsid w:val="00E06F07"/>
    <w:rsid w:val="00E117CD"/>
    <w:rsid w:val="00E12CCD"/>
    <w:rsid w:val="00E12E99"/>
    <w:rsid w:val="00E14F08"/>
    <w:rsid w:val="00E165B6"/>
    <w:rsid w:val="00E1662E"/>
    <w:rsid w:val="00E25C88"/>
    <w:rsid w:val="00E261E6"/>
    <w:rsid w:val="00E26B89"/>
    <w:rsid w:val="00E26D5B"/>
    <w:rsid w:val="00E27F62"/>
    <w:rsid w:val="00E37DF5"/>
    <w:rsid w:val="00E4435C"/>
    <w:rsid w:val="00E46137"/>
    <w:rsid w:val="00E50572"/>
    <w:rsid w:val="00E5151B"/>
    <w:rsid w:val="00E5383B"/>
    <w:rsid w:val="00E54EF8"/>
    <w:rsid w:val="00E55733"/>
    <w:rsid w:val="00E5648F"/>
    <w:rsid w:val="00E56E0F"/>
    <w:rsid w:val="00E57121"/>
    <w:rsid w:val="00E579CD"/>
    <w:rsid w:val="00E57F54"/>
    <w:rsid w:val="00E608D0"/>
    <w:rsid w:val="00E679AD"/>
    <w:rsid w:val="00E70AD8"/>
    <w:rsid w:val="00E7215A"/>
    <w:rsid w:val="00E7286F"/>
    <w:rsid w:val="00E72D4A"/>
    <w:rsid w:val="00E7448F"/>
    <w:rsid w:val="00E746B8"/>
    <w:rsid w:val="00E74B24"/>
    <w:rsid w:val="00E75F80"/>
    <w:rsid w:val="00E81827"/>
    <w:rsid w:val="00E862FF"/>
    <w:rsid w:val="00E94DD7"/>
    <w:rsid w:val="00E95033"/>
    <w:rsid w:val="00E965D5"/>
    <w:rsid w:val="00E97865"/>
    <w:rsid w:val="00EA0AC6"/>
    <w:rsid w:val="00EA2162"/>
    <w:rsid w:val="00EA4720"/>
    <w:rsid w:val="00EB06CA"/>
    <w:rsid w:val="00EB1FF5"/>
    <w:rsid w:val="00EB21D7"/>
    <w:rsid w:val="00EB2428"/>
    <w:rsid w:val="00EB2A08"/>
    <w:rsid w:val="00EB31C8"/>
    <w:rsid w:val="00EB3980"/>
    <w:rsid w:val="00EB4E4F"/>
    <w:rsid w:val="00EB76C0"/>
    <w:rsid w:val="00EB797E"/>
    <w:rsid w:val="00EC1FFE"/>
    <w:rsid w:val="00EC4304"/>
    <w:rsid w:val="00EC59A0"/>
    <w:rsid w:val="00EC5AFD"/>
    <w:rsid w:val="00EC60DA"/>
    <w:rsid w:val="00ED0534"/>
    <w:rsid w:val="00ED1749"/>
    <w:rsid w:val="00ED2094"/>
    <w:rsid w:val="00ED2B47"/>
    <w:rsid w:val="00ED4D0D"/>
    <w:rsid w:val="00ED4F41"/>
    <w:rsid w:val="00EE05D6"/>
    <w:rsid w:val="00EE0C23"/>
    <w:rsid w:val="00EE3AF5"/>
    <w:rsid w:val="00EE4875"/>
    <w:rsid w:val="00EE7D72"/>
    <w:rsid w:val="00EF0406"/>
    <w:rsid w:val="00EF22FB"/>
    <w:rsid w:val="00EF2355"/>
    <w:rsid w:val="00EF28C7"/>
    <w:rsid w:val="00EF3C28"/>
    <w:rsid w:val="00EF4CD8"/>
    <w:rsid w:val="00F01B9F"/>
    <w:rsid w:val="00F02055"/>
    <w:rsid w:val="00F05CC3"/>
    <w:rsid w:val="00F06892"/>
    <w:rsid w:val="00F07C76"/>
    <w:rsid w:val="00F20F13"/>
    <w:rsid w:val="00F21641"/>
    <w:rsid w:val="00F2180F"/>
    <w:rsid w:val="00F227C3"/>
    <w:rsid w:val="00F23B68"/>
    <w:rsid w:val="00F24DF9"/>
    <w:rsid w:val="00F25417"/>
    <w:rsid w:val="00F25F40"/>
    <w:rsid w:val="00F26B86"/>
    <w:rsid w:val="00F27490"/>
    <w:rsid w:val="00F27EB2"/>
    <w:rsid w:val="00F32BA8"/>
    <w:rsid w:val="00F346BE"/>
    <w:rsid w:val="00F358F5"/>
    <w:rsid w:val="00F4274A"/>
    <w:rsid w:val="00F4280A"/>
    <w:rsid w:val="00F429EF"/>
    <w:rsid w:val="00F440E3"/>
    <w:rsid w:val="00F44A0C"/>
    <w:rsid w:val="00F45712"/>
    <w:rsid w:val="00F45E33"/>
    <w:rsid w:val="00F46F39"/>
    <w:rsid w:val="00F47CCA"/>
    <w:rsid w:val="00F516B7"/>
    <w:rsid w:val="00F522B1"/>
    <w:rsid w:val="00F52EFB"/>
    <w:rsid w:val="00F538F5"/>
    <w:rsid w:val="00F53DB5"/>
    <w:rsid w:val="00F56C87"/>
    <w:rsid w:val="00F609F5"/>
    <w:rsid w:val="00F63756"/>
    <w:rsid w:val="00F64878"/>
    <w:rsid w:val="00F65540"/>
    <w:rsid w:val="00F657AB"/>
    <w:rsid w:val="00F65A76"/>
    <w:rsid w:val="00F672AF"/>
    <w:rsid w:val="00F715B3"/>
    <w:rsid w:val="00F763B7"/>
    <w:rsid w:val="00F765BE"/>
    <w:rsid w:val="00F76FBF"/>
    <w:rsid w:val="00F82B41"/>
    <w:rsid w:val="00F839AE"/>
    <w:rsid w:val="00F842AE"/>
    <w:rsid w:val="00F86CDD"/>
    <w:rsid w:val="00F877DA"/>
    <w:rsid w:val="00F90652"/>
    <w:rsid w:val="00F930B3"/>
    <w:rsid w:val="00F95225"/>
    <w:rsid w:val="00F95D98"/>
    <w:rsid w:val="00F96131"/>
    <w:rsid w:val="00F96E09"/>
    <w:rsid w:val="00F973DD"/>
    <w:rsid w:val="00F976B8"/>
    <w:rsid w:val="00FA0716"/>
    <w:rsid w:val="00FA08AC"/>
    <w:rsid w:val="00FA144D"/>
    <w:rsid w:val="00FA1EA7"/>
    <w:rsid w:val="00FA33B1"/>
    <w:rsid w:val="00FA4539"/>
    <w:rsid w:val="00FA4611"/>
    <w:rsid w:val="00FA6D99"/>
    <w:rsid w:val="00FB4035"/>
    <w:rsid w:val="00FB4B12"/>
    <w:rsid w:val="00FC1D09"/>
    <w:rsid w:val="00FC21F5"/>
    <w:rsid w:val="00FD022A"/>
    <w:rsid w:val="00FD6375"/>
    <w:rsid w:val="00FD699E"/>
    <w:rsid w:val="00FE1C4F"/>
    <w:rsid w:val="00FE2824"/>
    <w:rsid w:val="00FE2B15"/>
    <w:rsid w:val="00FE2CED"/>
    <w:rsid w:val="00FE37FC"/>
    <w:rsid w:val="00FE702A"/>
    <w:rsid w:val="00FF02DD"/>
    <w:rsid w:val="00FF05B2"/>
    <w:rsid w:val="00FF3734"/>
    <w:rsid w:val="00FF5079"/>
    <w:rsid w:val="00FF55DB"/>
    <w:rsid w:val="00FF6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736025-1680-410E-99BA-7C56D5C9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DA7"/>
    <w:pPr>
      <w:widowControl w:val="0"/>
      <w:spacing w:before="80" w:after="40"/>
      <w:jc w:val="both"/>
    </w:pPr>
    <w:rPr>
      <w:rFonts w:ascii="Arial" w:eastAsia="宋体" w:hAnsi="Arial"/>
      <w:sz w:val="15"/>
      <w:szCs w:val="15"/>
    </w:rPr>
  </w:style>
  <w:style w:type="paragraph" w:styleId="1">
    <w:name w:val="heading 1"/>
    <w:aliases w:val="文章标题"/>
    <w:next w:val="a"/>
    <w:link w:val="1Char1"/>
    <w:uiPriority w:val="9"/>
    <w:qFormat/>
    <w:rsid w:val="00006DA7"/>
    <w:pPr>
      <w:keepNext/>
      <w:keepLines/>
      <w:spacing w:before="100"/>
      <w:outlineLvl w:val="0"/>
    </w:pPr>
    <w:rPr>
      <w:rFonts w:ascii="Arial" w:eastAsia="黑体" w:hAnsi="Arial"/>
      <w:bCs/>
      <w:color w:val="0090C8"/>
      <w:kern w:val="44"/>
      <w:sz w:val="44"/>
      <w:szCs w:val="44"/>
    </w:rPr>
  </w:style>
  <w:style w:type="paragraph" w:styleId="2">
    <w:name w:val="heading 2"/>
    <w:next w:val="a"/>
    <w:link w:val="2Char1"/>
    <w:uiPriority w:val="9"/>
    <w:qFormat/>
    <w:rsid w:val="00006DA7"/>
    <w:pPr>
      <w:keepNext/>
      <w:keepLines/>
      <w:spacing w:before="80"/>
      <w:outlineLvl w:val="1"/>
    </w:pPr>
    <w:rPr>
      <w:rFonts w:ascii="Arial" w:eastAsia="黑体" w:hAnsi="Arial" w:cstheme="majorBidi"/>
      <w:bCs/>
      <w:color w:val="0090C8"/>
      <w:sz w:val="28"/>
      <w:szCs w:val="32"/>
    </w:rPr>
  </w:style>
  <w:style w:type="paragraph" w:styleId="3">
    <w:name w:val="heading 3"/>
    <w:next w:val="a"/>
    <w:link w:val="3Char1"/>
    <w:uiPriority w:val="9"/>
    <w:qFormat/>
    <w:rsid w:val="00006DA7"/>
    <w:pPr>
      <w:keepNext/>
      <w:keepLines/>
      <w:spacing w:before="40"/>
      <w:outlineLvl w:val="2"/>
    </w:pPr>
    <w:rPr>
      <w:rFonts w:ascii="Arial" w:eastAsia="黑体" w:hAnsi="Arial"/>
      <w:bCs/>
      <w:color w:val="0090C8"/>
      <w:sz w:val="24"/>
      <w:szCs w:val="32"/>
    </w:rPr>
  </w:style>
  <w:style w:type="paragraph" w:styleId="4">
    <w:name w:val="heading 4"/>
    <w:basedOn w:val="a"/>
    <w:next w:val="a"/>
    <w:link w:val="4Char1"/>
    <w:uiPriority w:val="9"/>
    <w:qFormat/>
    <w:rsid w:val="00006DA7"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Char1"/>
    <w:uiPriority w:val="9"/>
    <w:semiHidden/>
    <w:qFormat/>
    <w:rsid w:val="00006DA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1"/>
    <w:uiPriority w:val="9"/>
    <w:semiHidden/>
    <w:qFormat/>
    <w:rsid w:val="00006DA7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1"/>
    <w:uiPriority w:val="9"/>
    <w:semiHidden/>
    <w:qFormat/>
    <w:rsid w:val="00006DA7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1"/>
    <w:uiPriority w:val="9"/>
    <w:semiHidden/>
    <w:qFormat/>
    <w:rsid w:val="00006DA7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1"/>
    <w:uiPriority w:val="9"/>
    <w:semiHidden/>
    <w:qFormat/>
    <w:rsid w:val="00006DA7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semiHidden/>
    <w:qFormat/>
    <w:rsid w:val="00006DA7"/>
    <w:pPr>
      <w:ind w:firstLineChars="200" w:firstLine="420"/>
    </w:pPr>
  </w:style>
  <w:style w:type="character" w:customStyle="1" w:styleId="1Char">
    <w:name w:val="标题 1 Char"/>
    <w:aliases w:val="文章标题 Char"/>
    <w:basedOn w:val="a0"/>
    <w:uiPriority w:val="9"/>
    <w:rsid w:val="00AE15D8"/>
    <w:rPr>
      <w:rFonts w:ascii="Arial" w:eastAsia="黑体" w:hAnsi="Arial"/>
      <w:bCs/>
      <w:color w:val="0090C8"/>
      <w:kern w:val="44"/>
      <w:sz w:val="44"/>
      <w:szCs w:val="44"/>
    </w:rPr>
  </w:style>
  <w:style w:type="paragraph" w:styleId="a4">
    <w:name w:val="Title"/>
    <w:basedOn w:val="a"/>
    <w:next w:val="a"/>
    <w:link w:val="Char1"/>
    <w:uiPriority w:val="10"/>
    <w:semiHidden/>
    <w:qFormat/>
    <w:rsid w:val="00006DA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uiPriority w:val="10"/>
    <w:semiHidden/>
    <w:rsid w:val="00AE15D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uiPriority w:val="9"/>
    <w:rsid w:val="00AE15D8"/>
    <w:rPr>
      <w:rFonts w:ascii="Arial" w:eastAsia="黑体" w:hAnsi="Arial" w:cstheme="majorBidi"/>
      <w:bCs/>
      <w:color w:val="0090C8"/>
      <w:sz w:val="28"/>
      <w:szCs w:val="32"/>
    </w:rPr>
  </w:style>
  <w:style w:type="character" w:customStyle="1" w:styleId="3Char">
    <w:name w:val="标题 3 Char"/>
    <w:basedOn w:val="a0"/>
    <w:uiPriority w:val="9"/>
    <w:qFormat/>
    <w:rsid w:val="00AE15D8"/>
    <w:rPr>
      <w:rFonts w:ascii="Arial" w:eastAsia="黑体" w:hAnsi="Arial"/>
      <w:bCs/>
      <w:color w:val="0090C8"/>
      <w:sz w:val="24"/>
      <w:szCs w:val="32"/>
    </w:rPr>
  </w:style>
  <w:style w:type="character" w:customStyle="1" w:styleId="4Char">
    <w:name w:val="标题 4 Char"/>
    <w:basedOn w:val="a0"/>
    <w:uiPriority w:val="9"/>
    <w:rsid w:val="00AE15D8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Char">
    <w:name w:val="标题 5 Char"/>
    <w:basedOn w:val="a0"/>
    <w:uiPriority w:val="9"/>
    <w:semiHidden/>
    <w:rsid w:val="00AE15D8"/>
    <w:rPr>
      <w:rFonts w:ascii="Arial" w:eastAsia="宋体" w:hAnsi="Arial"/>
      <w:b/>
      <w:bCs/>
      <w:sz w:val="28"/>
      <w:szCs w:val="28"/>
    </w:rPr>
  </w:style>
  <w:style w:type="character" w:customStyle="1" w:styleId="6Char">
    <w:name w:val="标题 6 Char"/>
    <w:basedOn w:val="a0"/>
    <w:uiPriority w:val="9"/>
    <w:semiHidden/>
    <w:rsid w:val="00AE15D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uiPriority w:val="9"/>
    <w:semiHidden/>
    <w:rsid w:val="00AE15D8"/>
    <w:rPr>
      <w:rFonts w:ascii="Arial" w:eastAsia="宋体" w:hAnsi="Arial"/>
      <w:b/>
      <w:bCs/>
      <w:sz w:val="24"/>
      <w:szCs w:val="24"/>
    </w:rPr>
  </w:style>
  <w:style w:type="character" w:customStyle="1" w:styleId="8Char">
    <w:name w:val="标题 8 Char"/>
    <w:basedOn w:val="a0"/>
    <w:uiPriority w:val="9"/>
    <w:semiHidden/>
    <w:rsid w:val="00AE15D8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uiPriority w:val="9"/>
    <w:semiHidden/>
    <w:rsid w:val="00AE15D8"/>
    <w:rPr>
      <w:rFonts w:asciiTheme="majorHAnsi" w:eastAsiaTheme="majorEastAsia" w:hAnsiTheme="majorHAnsi" w:cstheme="majorBidi"/>
      <w:sz w:val="15"/>
      <w:szCs w:val="15"/>
    </w:rPr>
  </w:style>
  <w:style w:type="paragraph" w:customStyle="1" w:styleId="ItemList">
    <w:name w:val="Item List"/>
    <w:basedOn w:val="a"/>
    <w:autoRedefine/>
    <w:qFormat/>
    <w:rsid w:val="007673D7"/>
    <w:pPr>
      <w:numPr>
        <w:numId w:val="44"/>
      </w:numPr>
      <w:spacing w:before="0" w:after="0" w:line="180" w:lineRule="auto"/>
    </w:pPr>
    <w:rPr>
      <w:rFonts w:asciiTheme="minorHAnsi" w:hAnsiTheme="minorHAnsi" w:cstheme="minorHAnsi"/>
      <w:kern w:val="0"/>
      <w:sz w:val="22"/>
      <w:szCs w:val="18"/>
    </w:rPr>
  </w:style>
  <w:style w:type="paragraph" w:customStyle="1" w:styleId="ItemList2">
    <w:name w:val="Item List_2"/>
    <w:basedOn w:val="a"/>
    <w:autoRedefine/>
    <w:rsid w:val="00006DA7"/>
    <w:pPr>
      <w:numPr>
        <w:numId w:val="6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autoRedefine/>
    <w:rsid w:val="00006DA7"/>
    <w:pPr>
      <w:numPr>
        <w:numId w:val="9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5">
    <w:name w:val="图片"/>
    <w:basedOn w:val="a"/>
    <w:qFormat/>
    <w:rsid w:val="00006DA7"/>
    <w:pPr>
      <w:spacing w:before="0" w:after="0"/>
      <w:jc w:val="center"/>
    </w:pPr>
    <w:rPr>
      <w:noProof/>
    </w:rPr>
  </w:style>
  <w:style w:type="paragraph" w:customStyle="1" w:styleId="a6">
    <w:name w:val="图片标注"/>
    <w:basedOn w:val="a5"/>
    <w:qFormat/>
    <w:rsid w:val="00006DA7"/>
  </w:style>
  <w:style w:type="paragraph" w:customStyle="1" w:styleId="a7">
    <w:name w:val="表格标题文字"/>
    <w:qFormat/>
    <w:rsid w:val="00006DA7"/>
    <w:pPr>
      <w:snapToGrid w:val="0"/>
      <w:spacing w:before="120" w:line="240" w:lineRule="exact"/>
    </w:pPr>
    <w:rPr>
      <w:rFonts w:ascii="Arial" w:eastAsia="黑体" w:hAnsi="Arial"/>
      <w:sz w:val="18"/>
    </w:rPr>
  </w:style>
  <w:style w:type="paragraph" w:customStyle="1" w:styleId="a8">
    <w:name w:val="表格非标题文字"/>
    <w:link w:val="Char0"/>
    <w:qFormat/>
    <w:rsid w:val="00006DA7"/>
    <w:pPr>
      <w:snapToGrid w:val="0"/>
      <w:spacing w:before="80" w:after="40"/>
    </w:pPr>
    <w:rPr>
      <w:rFonts w:ascii="Arial" w:eastAsia="宋体" w:hAnsi="Arial"/>
      <w:sz w:val="18"/>
    </w:rPr>
  </w:style>
  <w:style w:type="paragraph" w:styleId="a9">
    <w:name w:val="header"/>
    <w:basedOn w:val="a"/>
    <w:link w:val="Char10"/>
    <w:uiPriority w:val="99"/>
    <w:unhideWhenUsed/>
    <w:rsid w:val="00006D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2">
    <w:name w:val="页眉 Char"/>
    <w:basedOn w:val="a0"/>
    <w:uiPriority w:val="99"/>
    <w:rsid w:val="00AE15D8"/>
    <w:rPr>
      <w:rFonts w:ascii="Arial" w:eastAsia="宋体" w:hAnsi="Arial"/>
      <w:sz w:val="15"/>
      <w:szCs w:val="18"/>
    </w:rPr>
  </w:style>
  <w:style w:type="paragraph" w:styleId="aa">
    <w:name w:val="footer"/>
    <w:basedOn w:val="a"/>
    <w:link w:val="Char11"/>
    <w:uiPriority w:val="99"/>
    <w:rsid w:val="00006DA7"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character" w:customStyle="1" w:styleId="Char3">
    <w:name w:val="页脚 Char"/>
    <w:basedOn w:val="a0"/>
    <w:uiPriority w:val="99"/>
    <w:rsid w:val="00AE15D8"/>
    <w:rPr>
      <w:rFonts w:ascii="Arial" w:eastAsia="宋体" w:hAnsi="Arial"/>
      <w:color w:val="FFFFFF" w:themeColor="background1"/>
      <w:sz w:val="16"/>
      <w:szCs w:val="18"/>
    </w:rPr>
  </w:style>
  <w:style w:type="paragraph" w:styleId="ab">
    <w:name w:val="Balloon Text"/>
    <w:basedOn w:val="a"/>
    <w:link w:val="Char12"/>
    <w:uiPriority w:val="99"/>
    <w:semiHidden/>
    <w:unhideWhenUsed/>
    <w:rsid w:val="00006DA7"/>
    <w:pPr>
      <w:spacing w:before="0" w:after="0"/>
    </w:pPr>
    <w:rPr>
      <w:szCs w:val="18"/>
    </w:rPr>
  </w:style>
  <w:style w:type="character" w:customStyle="1" w:styleId="Char4">
    <w:name w:val="批注框文本 Char"/>
    <w:basedOn w:val="a0"/>
    <w:uiPriority w:val="99"/>
    <w:semiHidden/>
    <w:rsid w:val="00AE15D8"/>
    <w:rPr>
      <w:rFonts w:ascii="Arial" w:eastAsia="宋体" w:hAnsi="Arial"/>
      <w:sz w:val="15"/>
      <w:szCs w:val="18"/>
    </w:rPr>
  </w:style>
  <w:style w:type="numbering" w:styleId="1111110">
    <w:name w:val="Outline List 1"/>
    <w:basedOn w:val="a2"/>
    <w:semiHidden/>
    <w:rsid w:val="00006DA7"/>
    <w:pPr>
      <w:numPr>
        <w:numId w:val="7"/>
      </w:numPr>
    </w:pPr>
  </w:style>
  <w:style w:type="character" w:customStyle="1" w:styleId="Char0">
    <w:name w:val="表格非标题文字 Char"/>
    <w:basedOn w:val="a0"/>
    <w:link w:val="a8"/>
    <w:rsid w:val="00006DA7"/>
    <w:rPr>
      <w:rFonts w:ascii="Arial" w:eastAsia="宋体" w:hAnsi="Arial"/>
      <w:sz w:val="18"/>
    </w:rPr>
  </w:style>
  <w:style w:type="table" w:styleId="ac">
    <w:name w:val="Table Professional"/>
    <w:basedOn w:val="a1"/>
    <w:uiPriority w:val="99"/>
    <w:semiHidden/>
    <w:unhideWhenUsed/>
    <w:rsid w:val="00006DA7"/>
    <w:pPr>
      <w:widowControl w:val="0"/>
      <w:spacing w:before="80" w:after="4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d">
    <w:name w:val="Signature"/>
    <w:basedOn w:val="a"/>
    <w:link w:val="Char13"/>
    <w:uiPriority w:val="99"/>
    <w:rsid w:val="00006DA7"/>
    <w:pPr>
      <w:snapToGrid w:val="0"/>
      <w:spacing w:before="0" w:after="0"/>
    </w:pPr>
    <w:rPr>
      <w:rFonts w:ascii="Futura Hv" w:eastAsia="黑体" w:hAnsi="Futura Hv"/>
      <w:sz w:val="10"/>
    </w:rPr>
  </w:style>
  <w:style w:type="character" w:customStyle="1" w:styleId="Char5">
    <w:name w:val="签名 Char"/>
    <w:basedOn w:val="a0"/>
    <w:uiPriority w:val="99"/>
    <w:rsid w:val="00AE15D8"/>
    <w:rPr>
      <w:rFonts w:ascii="Futura Hv" w:eastAsia="黑体" w:hAnsi="Futura Hv"/>
      <w:sz w:val="10"/>
      <w:szCs w:val="15"/>
    </w:rPr>
  </w:style>
  <w:style w:type="character" w:styleId="ae">
    <w:name w:val="Hyperlink"/>
    <w:basedOn w:val="a0"/>
    <w:uiPriority w:val="99"/>
    <w:unhideWhenUsed/>
    <w:rsid w:val="00006DA7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006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basedOn w:val="af"/>
    <w:qFormat/>
    <w:rsid w:val="00006DA7"/>
    <w:pPr>
      <w:widowControl w:val="0"/>
      <w:snapToGrid w:val="0"/>
      <w:spacing w:before="80"/>
    </w:pPr>
    <w:rPr>
      <w:rFonts w:ascii="Arial" w:eastAsia="宋体" w:hAnsi="Arial" w:cs="Times New Roman"/>
      <w:kern w:val="0"/>
      <w:sz w:val="18"/>
      <w:szCs w:val="20"/>
    </w:rPr>
    <w:tblPr>
      <w:tblInd w:w="108" w:type="dxa"/>
      <w:tblBorders>
        <w:top w:val="single" w:sz="8" w:space="0" w:color="auto"/>
        <w:bottom w:val="single" w:sz="8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0">
    <w:name w:val="annotation reference"/>
    <w:basedOn w:val="a0"/>
    <w:uiPriority w:val="99"/>
    <w:semiHidden/>
    <w:unhideWhenUsed/>
    <w:rsid w:val="00006DA7"/>
    <w:rPr>
      <w:sz w:val="21"/>
      <w:szCs w:val="21"/>
    </w:rPr>
  </w:style>
  <w:style w:type="paragraph" w:styleId="af1">
    <w:name w:val="annotation text"/>
    <w:basedOn w:val="a"/>
    <w:link w:val="Char14"/>
    <w:uiPriority w:val="99"/>
    <w:unhideWhenUsed/>
    <w:rsid w:val="00006DA7"/>
    <w:pPr>
      <w:jc w:val="left"/>
    </w:pPr>
  </w:style>
  <w:style w:type="character" w:customStyle="1" w:styleId="Char6">
    <w:name w:val="批注文字 Char"/>
    <w:basedOn w:val="a0"/>
    <w:uiPriority w:val="99"/>
    <w:rsid w:val="00AE15D8"/>
    <w:rPr>
      <w:rFonts w:ascii="Arial" w:eastAsia="宋体" w:hAnsi="Arial"/>
      <w:sz w:val="15"/>
      <w:szCs w:val="15"/>
    </w:rPr>
  </w:style>
  <w:style w:type="paragraph" w:styleId="af2">
    <w:name w:val="annotation subject"/>
    <w:basedOn w:val="af1"/>
    <w:next w:val="af1"/>
    <w:link w:val="Char15"/>
    <w:uiPriority w:val="99"/>
    <w:semiHidden/>
    <w:unhideWhenUsed/>
    <w:rsid w:val="00006DA7"/>
    <w:rPr>
      <w:b/>
      <w:bCs/>
    </w:rPr>
  </w:style>
  <w:style w:type="character" w:customStyle="1" w:styleId="Char7">
    <w:name w:val="批注主题 Char"/>
    <w:basedOn w:val="Char6"/>
    <w:uiPriority w:val="99"/>
    <w:semiHidden/>
    <w:rsid w:val="00AE15D8"/>
    <w:rPr>
      <w:rFonts w:ascii="Arial" w:eastAsia="宋体" w:hAnsi="Arial"/>
      <w:b/>
      <w:bCs/>
      <w:sz w:val="15"/>
      <w:szCs w:val="15"/>
    </w:rPr>
  </w:style>
  <w:style w:type="paragraph" w:styleId="af3">
    <w:name w:val="Document Map"/>
    <w:basedOn w:val="a"/>
    <w:link w:val="Char16"/>
    <w:uiPriority w:val="99"/>
    <w:semiHidden/>
    <w:unhideWhenUsed/>
    <w:rsid w:val="00006DA7"/>
    <w:rPr>
      <w:rFonts w:ascii="宋体"/>
      <w:szCs w:val="18"/>
    </w:rPr>
  </w:style>
  <w:style w:type="character" w:customStyle="1" w:styleId="Char8">
    <w:name w:val="文档结构图 Char"/>
    <w:basedOn w:val="a0"/>
    <w:uiPriority w:val="99"/>
    <w:semiHidden/>
    <w:rsid w:val="00AE15D8"/>
    <w:rPr>
      <w:rFonts w:ascii="宋体" w:eastAsia="宋体" w:hAnsi="Arial"/>
      <w:sz w:val="15"/>
      <w:szCs w:val="18"/>
    </w:rPr>
  </w:style>
  <w:style w:type="table" w:customStyle="1" w:styleId="Table1">
    <w:name w:val="Table1"/>
    <w:basedOn w:val="af"/>
    <w:link w:val="TableChar"/>
    <w:uiPriority w:val="99"/>
    <w:qFormat/>
    <w:rsid w:val="00006DA7"/>
    <w:pPr>
      <w:widowControl w:val="0"/>
      <w:spacing w:before="80" w:after="80"/>
      <w:jc w:val="both"/>
    </w:pPr>
    <w:rPr>
      <w:rFonts w:ascii="Arial" w:eastAsia="宋体" w:hAnsi="Arial" w:cs="Arial"/>
      <w:sz w:val="18"/>
    </w:rPr>
    <w:tblPr>
      <w:tblInd w:w="737" w:type="dxa"/>
      <w:tblBorders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link w:val="Table1"/>
    <w:uiPriority w:val="99"/>
    <w:rsid w:val="00006DA7"/>
    <w:rPr>
      <w:rFonts w:ascii="Arial" w:eastAsia="宋体" w:hAnsi="Arial" w:cs="Arial"/>
      <w:sz w:val="18"/>
      <w:szCs w:val="21"/>
      <w:lang w:val="en-US" w:eastAsia="ko-KR" w:bidi="ar-SA"/>
    </w:rPr>
  </w:style>
  <w:style w:type="paragraph" w:customStyle="1" w:styleId="af4">
    <w:name w:val="列表样式(一级)"/>
    <w:basedOn w:val="a"/>
    <w:rsid w:val="007454F9"/>
    <w:pPr>
      <w:tabs>
        <w:tab w:val="num" w:pos="255"/>
      </w:tabs>
      <w:spacing w:before="160" w:after="160" w:line="280" w:lineRule="exact"/>
      <w:ind w:left="255" w:hanging="255"/>
      <w:jc w:val="left"/>
    </w:pPr>
    <w:rPr>
      <w:rFonts w:eastAsia="华文细黑" w:cs="Times New Roman"/>
      <w:color w:val="505050"/>
      <w:sz w:val="16"/>
      <w:szCs w:val="16"/>
    </w:rPr>
  </w:style>
  <w:style w:type="numbering" w:styleId="111111">
    <w:name w:val="Outline List 2"/>
    <w:basedOn w:val="a2"/>
    <w:semiHidden/>
    <w:rsid w:val="00006DA7"/>
    <w:pPr>
      <w:numPr>
        <w:numId w:val="11"/>
      </w:numPr>
    </w:pPr>
  </w:style>
  <w:style w:type="paragraph" w:customStyle="1" w:styleId="af5">
    <w:name w:val="产品型号"/>
    <w:basedOn w:val="a"/>
    <w:next w:val="a5"/>
    <w:qFormat/>
    <w:rsid w:val="00006DA7"/>
    <w:pPr>
      <w:spacing w:after="0"/>
      <w:jc w:val="left"/>
    </w:pPr>
    <w:rPr>
      <w:rFonts w:eastAsia="黑体"/>
      <w:sz w:val="28"/>
    </w:rPr>
  </w:style>
  <w:style w:type="table" w:customStyle="1" w:styleId="BTable">
    <w:name w:val="BTable"/>
    <w:basedOn w:val="a1"/>
    <w:uiPriority w:val="99"/>
    <w:qFormat/>
    <w:rsid w:val="00006DA7"/>
    <w:pPr>
      <w:spacing w:before="80"/>
    </w:pPr>
    <w:rPr>
      <w:rFonts w:ascii="Calibri" w:hAnsi="Calibri"/>
      <w:sz w:val="18"/>
    </w:rPr>
    <w:tblPr>
      <w:tblStyleRowBandSize w:val="1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C6DBF7"/>
      </w:tcPr>
    </w:tblStylePr>
  </w:style>
  <w:style w:type="paragraph" w:customStyle="1" w:styleId="af6">
    <w:name w:val="表格标题"/>
    <w:basedOn w:val="a"/>
    <w:qFormat/>
    <w:rsid w:val="00006DA7"/>
    <w:pPr>
      <w:spacing w:before="0" w:after="0" w:line="220" w:lineRule="exact"/>
    </w:pPr>
    <w:rPr>
      <w:rFonts w:eastAsia="黑体"/>
      <w:color w:val="007CA8"/>
      <w:kern w:val="0"/>
      <w:szCs w:val="13"/>
    </w:rPr>
  </w:style>
  <w:style w:type="paragraph" w:customStyle="1" w:styleId="af7">
    <w:name w:val="表格内文"/>
    <w:basedOn w:val="a"/>
    <w:rsid w:val="00006DA7"/>
    <w:pPr>
      <w:spacing w:before="0" w:after="0" w:line="200" w:lineRule="exact"/>
      <w:jc w:val="left"/>
    </w:pPr>
    <w:rPr>
      <w:rFonts w:eastAsiaTheme="minorEastAsia"/>
      <w:kern w:val="0"/>
    </w:rPr>
  </w:style>
  <w:style w:type="paragraph" w:styleId="af8">
    <w:name w:val="Revision"/>
    <w:hidden/>
    <w:uiPriority w:val="99"/>
    <w:semiHidden/>
    <w:rsid w:val="00006DA7"/>
    <w:rPr>
      <w:rFonts w:ascii="Arial" w:eastAsia="宋体" w:hAnsi="Arial"/>
      <w:sz w:val="15"/>
      <w:szCs w:val="15"/>
    </w:rPr>
  </w:style>
  <w:style w:type="paragraph" w:styleId="af9">
    <w:name w:val="Normal (Web)"/>
    <w:basedOn w:val="a"/>
    <w:uiPriority w:val="99"/>
    <w:semiHidden/>
    <w:unhideWhenUsed/>
    <w:rsid w:val="0068125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">
    <w:name w:val="Default"/>
    <w:rsid w:val="00AE5D8E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TableText">
    <w:name w:val="Table Text"/>
    <w:basedOn w:val="a"/>
    <w:qFormat/>
    <w:rsid w:val="00DF7FFB"/>
    <w:pPr>
      <w:spacing w:before="40" w:line="220" w:lineRule="exact"/>
      <w:jc w:val="left"/>
    </w:pPr>
    <w:rPr>
      <w:rFonts w:asciiTheme="minorHAnsi" w:eastAsia="华文细黑" w:hAnsiTheme="minorHAnsi"/>
      <w:kern w:val="0"/>
      <w:sz w:val="16"/>
      <w:szCs w:val="13"/>
    </w:rPr>
  </w:style>
  <w:style w:type="paragraph" w:customStyle="1" w:styleId="TableHeading">
    <w:name w:val="Table Heading"/>
    <w:qFormat/>
    <w:rsid w:val="006C7D99"/>
    <w:pPr>
      <w:snapToGrid w:val="0"/>
      <w:spacing w:before="120" w:line="240" w:lineRule="exact"/>
    </w:pPr>
    <w:rPr>
      <w:rFonts w:ascii="Calibri" w:hAnsi="Calibri" w:cs="Times New Roman"/>
      <w:snapToGrid w:val="0"/>
      <w:color w:val="0090C8"/>
      <w:sz w:val="16"/>
    </w:rPr>
  </w:style>
  <w:style w:type="character" w:customStyle="1" w:styleId="1Char1">
    <w:name w:val="标题 1 Char1"/>
    <w:aliases w:val="文章标题 Char1"/>
    <w:basedOn w:val="a0"/>
    <w:link w:val="1"/>
    <w:uiPriority w:val="9"/>
    <w:rsid w:val="00006DA7"/>
    <w:rPr>
      <w:rFonts w:ascii="Arial" w:eastAsia="黑体" w:hAnsi="Arial"/>
      <w:bCs/>
      <w:color w:val="0090C8"/>
      <w:kern w:val="44"/>
      <w:sz w:val="44"/>
      <w:szCs w:val="44"/>
    </w:rPr>
  </w:style>
  <w:style w:type="character" w:customStyle="1" w:styleId="Char1">
    <w:name w:val="标题 Char1"/>
    <w:basedOn w:val="a0"/>
    <w:link w:val="a4"/>
    <w:uiPriority w:val="10"/>
    <w:semiHidden/>
    <w:rsid w:val="00006DA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1">
    <w:name w:val="标题 2 Char1"/>
    <w:basedOn w:val="a0"/>
    <w:link w:val="2"/>
    <w:uiPriority w:val="9"/>
    <w:rsid w:val="00006DA7"/>
    <w:rPr>
      <w:rFonts w:ascii="Arial" w:eastAsia="黑体" w:hAnsi="Arial" w:cstheme="majorBidi"/>
      <w:bCs/>
      <w:color w:val="0090C8"/>
      <w:sz w:val="28"/>
      <w:szCs w:val="32"/>
    </w:rPr>
  </w:style>
  <w:style w:type="character" w:customStyle="1" w:styleId="3Char1">
    <w:name w:val="标题 3 Char1"/>
    <w:basedOn w:val="a0"/>
    <w:link w:val="3"/>
    <w:uiPriority w:val="9"/>
    <w:rsid w:val="00006DA7"/>
    <w:rPr>
      <w:rFonts w:ascii="Arial" w:eastAsia="黑体" w:hAnsi="Arial"/>
      <w:bCs/>
      <w:color w:val="0090C8"/>
      <w:sz w:val="24"/>
      <w:szCs w:val="32"/>
    </w:rPr>
  </w:style>
  <w:style w:type="character" w:customStyle="1" w:styleId="4Char1">
    <w:name w:val="标题 4 Char1"/>
    <w:basedOn w:val="a0"/>
    <w:link w:val="4"/>
    <w:uiPriority w:val="9"/>
    <w:rsid w:val="00006DA7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Char1">
    <w:name w:val="标题 5 Char1"/>
    <w:basedOn w:val="a0"/>
    <w:link w:val="5"/>
    <w:uiPriority w:val="9"/>
    <w:semiHidden/>
    <w:rsid w:val="00006DA7"/>
    <w:rPr>
      <w:rFonts w:ascii="Arial" w:eastAsia="宋体" w:hAnsi="Arial"/>
      <w:b/>
      <w:bCs/>
      <w:sz w:val="28"/>
      <w:szCs w:val="28"/>
    </w:rPr>
  </w:style>
  <w:style w:type="character" w:customStyle="1" w:styleId="6Char1">
    <w:name w:val="标题 6 Char1"/>
    <w:basedOn w:val="a0"/>
    <w:link w:val="6"/>
    <w:uiPriority w:val="9"/>
    <w:semiHidden/>
    <w:rsid w:val="00006DA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1">
    <w:name w:val="标题 7 Char1"/>
    <w:basedOn w:val="a0"/>
    <w:link w:val="7"/>
    <w:uiPriority w:val="9"/>
    <w:semiHidden/>
    <w:rsid w:val="00006DA7"/>
    <w:rPr>
      <w:rFonts w:ascii="Arial" w:eastAsia="宋体" w:hAnsi="Arial"/>
      <w:b/>
      <w:bCs/>
      <w:sz w:val="24"/>
      <w:szCs w:val="24"/>
    </w:rPr>
  </w:style>
  <w:style w:type="character" w:customStyle="1" w:styleId="8Char1">
    <w:name w:val="标题 8 Char1"/>
    <w:basedOn w:val="a0"/>
    <w:link w:val="8"/>
    <w:uiPriority w:val="9"/>
    <w:semiHidden/>
    <w:rsid w:val="00006DA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1">
    <w:name w:val="标题 9 Char1"/>
    <w:basedOn w:val="a0"/>
    <w:link w:val="9"/>
    <w:uiPriority w:val="9"/>
    <w:semiHidden/>
    <w:rsid w:val="00006DA7"/>
    <w:rPr>
      <w:rFonts w:asciiTheme="majorHAnsi" w:eastAsiaTheme="majorEastAsia" w:hAnsiTheme="majorHAnsi" w:cstheme="majorBidi"/>
      <w:sz w:val="15"/>
      <w:szCs w:val="15"/>
    </w:rPr>
  </w:style>
  <w:style w:type="character" w:customStyle="1" w:styleId="Char10">
    <w:name w:val="页眉 Char1"/>
    <w:basedOn w:val="a0"/>
    <w:link w:val="a9"/>
    <w:uiPriority w:val="99"/>
    <w:rsid w:val="00006DA7"/>
    <w:rPr>
      <w:rFonts w:ascii="Arial" w:eastAsia="宋体" w:hAnsi="Arial"/>
      <w:sz w:val="15"/>
      <w:szCs w:val="18"/>
    </w:rPr>
  </w:style>
  <w:style w:type="character" w:customStyle="1" w:styleId="Char11">
    <w:name w:val="页脚 Char1"/>
    <w:basedOn w:val="a0"/>
    <w:link w:val="aa"/>
    <w:uiPriority w:val="99"/>
    <w:rsid w:val="00006DA7"/>
    <w:rPr>
      <w:rFonts w:ascii="Arial" w:eastAsia="宋体" w:hAnsi="Arial"/>
      <w:color w:val="FFFFFF" w:themeColor="background1"/>
      <w:sz w:val="16"/>
      <w:szCs w:val="18"/>
    </w:rPr>
  </w:style>
  <w:style w:type="character" w:customStyle="1" w:styleId="Char12">
    <w:name w:val="批注框文本 Char1"/>
    <w:basedOn w:val="a0"/>
    <w:link w:val="ab"/>
    <w:uiPriority w:val="99"/>
    <w:semiHidden/>
    <w:rsid w:val="00006DA7"/>
    <w:rPr>
      <w:rFonts w:ascii="Arial" w:eastAsia="宋体" w:hAnsi="Arial"/>
      <w:sz w:val="15"/>
      <w:szCs w:val="18"/>
    </w:rPr>
  </w:style>
  <w:style w:type="character" w:customStyle="1" w:styleId="Char13">
    <w:name w:val="签名 Char1"/>
    <w:basedOn w:val="a0"/>
    <w:link w:val="ad"/>
    <w:uiPriority w:val="99"/>
    <w:rsid w:val="00006DA7"/>
    <w:rPr>
      <w:rFonts w:ascii="Futura Hv" w:eastAsia="黑体" w:hAnsi="Futura Hv"/>
      <w:sz w:val="10"/>
      <w:szCs w:val="15"/>
    </w:rPr>
  </w:style>
  <w:style w:type="character" w:customStyle="1" w:styleId="Char14">
    <w:name w:val="批注文字 Char1"/>
    <w:basedOn w:val="a0"/>
    <w:link w:val="af1"/>
    <w:uiPriority w:val="99"/>
    <w:rsid w:val="00006DA7"/>
    <w:rPr>
      <w:rFonts w:ascii="Arial" w:eastAsia="宋体" w:hAnsi="Arial"/>
      <w:sz w:val="15"/>
      <w:szCs w:val="15"/>
    </w:rPr>
  </w:style>
  <w:style w:type="character" w:customStyle="1" w:styleId="Char15">
    <w:name w:val="批注主题 Char1"/>
    <w:basedOn w:val="Char14"/>
    <w:link w:val="af2"/>
    <w:uiPriority w:val="99"/>
    <w:semiHidden/>
    <w:rsid w:val="00006DA7"/>
    <w:rPr>
      <w:rFonts w:ascii="Arial" w:eastAsia="宋体" w:hAnsi="Arial"/>
      <w:b/>
      <w:bCs/>
      <w:sz w:val="15"/>
      <w:szCs w:val="15"/>
    </w:rPr>
  </w:style>
  <w:style w:type="character" w:customStyle="1" w:styleId="Char16">
    <w:name w:val="文档结构图 Char1"/>
    <w:basedOn w:val="a0"/>
    <w:link w:val="af3"/>
    <w:uiPriority w:val="99"/>
    <w:semiHidden/>
    <w:rsid w:val="00006DA7"/>
    <w:rPr>
      <w:rFonts w:ascii="宋体" w:eastAsia="宋体" w:hAnsi="Arial"/>
      <w:sz w:val="15"/>
      <w:szCs w:val="18"/>
    </w:rPr>
  </w:style>
  <w:style w:type="paragraph" w:customStyle="1" w:styleId="TableHeading0">
    <w:name w:val="TableHeading"/>
    <w:basedOn w:val="a"/>
    <w:qFormat/>
    <w:rsid w:val="00281AEC"/>
    <w:pPr>
      <w:spacing w:before="40" w:after="60" w:line="220" w:lineRule="exact"/>
    </w:pPr>
    <w:rPr>
      <w:rFonts w:ascii="Calibri" w:eastAsiaTheme="minorEastAsia" w:hAnsi="Calibri"/>
      <w:color w:val="007CA8"/>
      <w:kern w:val="0"/>
      <w:sz w:val="18"/>
      <w:szCs w:val="13"/>
    </w:rPr>
  </w:style>
  <w:style w:type="paragraph" w:customStyle="1" w:styleId="TableText0">
    <w:name w:val="TableText"/>
    <w:basedOn w:val="a"/>
    <w:rsid w:val="00C54A6B"/>
    <w:pPr>
      <w:spacing w:before="40" w:line="220" w:lineRule="exact"/>
      <w:jc w:val="left"/>
    </w:pPr>
    <w:rPr>
      <w:rFonts w:ascii="Calibri" w:eastAsiaTheme="minorEastAsia" w:hAnsi="Calibri"/>
      <w:kern w:val="0"/>
      <w:sz w:val="18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26" Type="http://schemas.openxmlformats.org/officeDocument/2006/relationships/image" Target="media/image35.pn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5" Type="http://schemas.openxmlformats.org/officeDocument/2006/relationships/image" Target="media/image34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5.png"/><Relationship Id="rId20" Type="http://schemas.openxmlformats.org/officeDocument/2006/relationships/image" Target="media/image29.jpeg"/><Relationship Id="rId29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33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4.png"/><Relationship Id="rId23" Type="http://schemas.openxmlformats.org/officeDocument/2006/relationships/image" Target="media/image32.png"/><Relationship Id="rId28" Type="http://schemas.openxmlformats.org/officeDocument/2006/relationships/image" Target="media/image37.png"/><Relationship Id="rId36" Type="http://schemas.openxmlformats.org/officeDocument/2006/relationships/theme" Target="theme/theme1.xml"/><Relationship Id="rId10" Type="http://schemas.openxmlformats.org/officeDocument/2006/relationships/image" Target="media/image19.png"/><Relationship Id="rId19" Type="http://schemas.openxmlformats.org/officeDocument/2006/relationships/image" Target="media/image28.png"/><Relationship Id="rId31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31.jpeg"/><Relationship Id="rId27" Type="http://schemas.openxmlformats.org/officeDocument/2006/relationships/image" Target="media/image36.png"/><Relationship Id="rId30" Type="http://schemas.openxmlformats.org/officeDocument/2006/relationships/image" Target="media/image39.png"/><Relationship Id="rId35" Type="http://schemas.openxmlformats.org/officeDocument/2006/relationships/fontTable" Target="fontTable.xml"/><Relationship Id="rId8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3" Type="http://schemas.openxmlformats.org/officeDocument/2006/relationships/image" Target="media/image3.gif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2" Type="http://schemas.openxmlformats.org/officeDocument/2006/relationships/image" Target="media/image2.gif"/><Relationship Id="rId16" Type="http://schemas.openxmlformats.org/officeDocument/2006/relationships/image" Target="media/image16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04515\AppData\Roaming\Microsoft\Templates\&#20135;&#21697;&#24425;&#39029;&#26679;&#24335;&#27169;&#26495;(V3.0)-&#20013;&#25991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A0702-0929-4B18-ADE2-74EB62A4E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产品彩页样式模板(V3.0)-中文.dotx</Template>
  <TotalTime>18</TotalTime>
  <Pages>1</Pages>
  <Words>615</Words>
  <Characters>3512</Characters>
  <Application>Microsoft Office Word</Application>
  <DocSecurity>0</DocSecurity>
  <Lines>29</Lines>
  <Paragraphs>8</Paragraphs>
  <ScaleCrop>false</ScaleCrop>
  <Company>h3c</Company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丁军</dc:creator>
  <cp:lastModifiedBy>dingxi</cp:lastModifiedBy>
  <cp:revision>12</cp:revision>
  <cp:lastPrinted>2023-08-18T03:30:00Z</cp:lastPrinted>
  <dcterms:created xsi:type="dcterms:W3CDTF">2023-01-03T08:43:00Z</dcterms:created>
  <dcterms:modified xsi:type="dcterms:W3CDTF">2024-03-22T01:11:00Z</dcterms:modified>
</cp:coreProperties>
</file>